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_Toc184038425" w:displacedByCustomXml="next"/>
    <w:bookmarkEnd w:id="0" w:displacedByCustomXml="next"/>
    <w:bookmarkStart w:id="1" w:name="_Toc184044953" w:displacedByCustomXml="next"/>
    <w:sdt>
      <w:sdtPr>
        <w:rPr>
          <w:rFonts w:cs="Arial"/>
          <w:b/>
          <w:bCs/>
          <w:sz w:val="36"/>
          <w:szCs w:val="36"/>
        </w:rPr>
        <w:id w:val="686723705"/>
        <w:docPartObj>
          <w:docPartGallery w:val="Cover Pages"/>
          <w:docPartUnique/>
        </w:docPartObj>
      </w:sdtPr>
      <w:sdtEndPr>
        <w:rPr>
          <w:b w:val="0"/>
          <w:bCs w:val="0"/>
          <w:sz w:val="24"/>
          <w:szCs w:val="24"/>
        </w:rPr>
      </w:sdtEndPr>
      <w:sdtContent>
        <w:p w14:paraId="715FE1C6" w14:textId="2980EC4E" w:rsidR="00C83CA8" w:rsidRPr="00770090" w:rsidRDefault="00C558E6" w:rsidP="00514AC5">
          <w:pPr>
            <w:spacing w:line="360" w:lineRule="auto"/>
            <w:rPr>
              <w:rStyle w:val="3OverskriftChar"/>
              <w:rFonts w:cs="Arial"/>
            </w:rPr>
          </w:pPr>
          <w:r w:rsidRPr="00770090">
            <w:rPr>
              <w:rStyle w:val="3OverskriftChar"/>
              <w:rFonts w:cs="Arial"/>
            </w:rPr>
            <w:t>Sluttrapport</w:t>
          </w:r>
        </w:p>
        <w:p w14:paraId="011FF16C" w14:textId="2FA25777" w:rsidR="00F95EA5" w:rsidRPr="00770090" w:rsidRDefault="00F95EA5" w:rsidP="00C83CA8">
          <w:pPr>
            <w:pStyle w:val="Sminformasjonstekster"/>
            <w:framePr w:wrap="around"/>
            <w:rPr>
              <w:rFonts w:cs="Arial"/>
            </w:rPr>
          </w:pPr>
          <w:r w:rsidRPr="00770090">
            <w:rPr>
              <w:rFonts w:cs="Arial"/>
            </w:rPr>
            <w:t>Prosjektnummer:</w:t>
          </w:r>
        </w:p>
        <w:p w14:paraId="792929FF" w14:textId="45AC615C" w:rsidR="00514AC5" w:rsidRPr="00770090" w:rsidRDefault="00514AC5" w:rsidP="00C83CA8">
          <w:pPr>
            <w:pStyle w:val="Sminformasjonstekster"/>
            <w:framePr w:wrap="around"/>
            <w:rPr>
              <w:rFonts w:cs="Arial"/>
            </w:rPr>
          </w:pPr>
          <w:r w:rsidRPr="00770090">
            <w:rPr>
              <w:rFonts w:cs="Arial"/>
            </w:rPr>
            <w:t xml:space="preserve">Prosjekttittel: </w:t>
          </w:r>
        </w:p>
        <w:p w14:paraId="7EA7EA1C" w14:textId="0ACD4037" w:rsidR="00F95EA5" w:rsidRPr="00770090" w:rsidRDefault="00F95EA5" w:rsidP="00C83CA8">
          <w:pPr>
            <w:pStyle w:val="Sminformasjonstekster"/>
            <w:framePr w:wrap="around"/>
            <w:rPr>
              <w:rFonts w:cs="Arial"/>
            </w:rPr>
          </w:pPr>
          <w:r w:rsidRPr="00770090">
            <w:rPr>
              <w:rFonts w:cs="Arial"/>
            </w:rPr>
            <w:t>Organisasjonsnavn:</w:t>
          </w:r>
        </w:p>
        <w:p w14:paraId="3B3D092F" w14:textId="2AEF9ED0" w:rsidR="00514AC5" w:rsidRPr="00770090" w:rsidRDefault="00F95EA5" w:rsidP="00C83CA8">
          <w:pPr>
            <w:pStyle w:val="Sminformasjonstekster"/>
            <w:framePr w:wrap="around"/>
            <w:rPr>
              <w:rFonts w:cs="Arial"/>
            </w:rPr>
          </w:pPr>
          <w:r w:rsidRPr="00770090">
            <w:rPr>
              <w:rFonts w:cs="Arial"/>
            </w:rPr>
            <w:t>Prosjektperiode</w:t>
          </w:r>
          <w:r w:rsidR="00514AC5" w:rsidRPr="00770090">
            <w:rPr>
              <w:rFonts w:cs="Arial"/>
            </w:rPr>
            <w:t xml:space="preserve"> fra </w:t>
          </w:r>
          <w:sdt>
            <w:sdtPr>
              <w:rPr>
                <w:rFonts w:cs="Arial"/>
              </w:rPr>
              <w:id w:val="633121158"/>
              <w:showingPlcHdr/>
              <w:date>
                <w:dateFormat w:val="d. MMMM yyyy"/>
                <w:lid w:val="nb-NO"/>
                <w:storeMappedDataAs w:val="dateTime"/>
                <w:calendar w:val="gregorian"/>
              </w:date>
            </w:sdtPr>
            <w:sdtEndPr/>
            <w:sdtContent>
              <w:r w:rsidR="00514AC5" w:rsidRPr="00770090">
                <w:rPr>
                  <w:rFonts w:cs="Arial"/>
                </w:rPr>
                <w:t>[Velg dato]</w:t>
              </w:r>
            </w:sdtContent>
          </w:sdt>
          <w:r w:rsidR="00514AC5" w:rsidRPr="00770090">
            <w:rPr>
              <w:rFonts w:cs="Arial"/>
            </w:rPr>
            <w:t xml:space="preserve"> til </w:t>
          </w:r>
          <w:sdt>
            <w:sdtPr>
              <w:rPr>
                <w:rFonts w:cs="Arial"/>
              </w:rPr>
              <w:id w:val="1988977926"/>
              <w:showingPlcHdr/>
              <w:date>
                <w:dateFormat w:val="d. MMMM yyyy"/>
                <w:lid w:val="nb-NO"/>
                <w:storeMappedDataAs w:val="dateTime"/>
                <w:calendar w:val="gregorian"/>
              </w:date>
            </w:sdtPr>
            <w:sdtEndPr/>
            <w:sdtContent>
              <w:r w:rsidR="00514AC5" w:rsidRPr="00770090">
                <w:rPr>
                  <w:rFonts w:cs="Arial"/>
                </w:rPr>
                <w:t>[Velg dato]</w:t>
              </w:r>
            </w:sdtContent>
          </w:sdt>
        </w:p>
        <w:p w14:paraId="2F9618FB" w14:textId="77777777" w:rsidR="00514AC5" w:rsidRPr="00770090" w:rsidRDefault="00514AC5" w:rsidP="00C83CA8">
          <w:pPr>
            <w:pStyle w:val="5Overskrift"/>
            <w:numPr>
              <w:ilvl w:val="0"/>
              <w:numId w:val="13"/>
            </w:numPr>
            <w:rPr>
              <w:rFonts w:cs="Arial"/>
            </w:rPr>
          </w:pPr>
          <w:r w:rsidRPr="00770090">
            <w:rPr>
              <w:rFonts w:cs="Arial"/>
            </w:rPr>
            <w:t>Kontaktpersoner</w:t>
          </w:r>
        </w:p>
        <w:p w14:paraId="2C4924E9" w14:textId="06FDE359" w:rsidR="00C83CA8" w:rsidRPr="00770090" w:rsidRDefault="00F95EA5" w:rsidP="00C83CA8">
          <w:pPr>
            <w:pStyle w:val="Sminformasjonstekster"/>
            <w:framePr w:wrap="around"/>
            <w:rPr>
              <w:rFonts w:cs="Arial"/>
            </w:rPr>
          </w:pPr>
          <w:r w:rsidRPr="00770090">
            <w:rPr>
              <w:rFonts w:cs="Arial"/>
            </w:rPr>
            <w:t>Prosjektets</w:t>
          </w:r>
          <w:r w:rsidR="00514AC5" w:rsidRPr="00770090">
            <w:rPr>
              <w:rFonts w:cs="Arial"/>
            </w:rPr>
            <w:t xml:space="preserve"> kontaktperson:</w:t>
          </w:r>
        </w:p>
        <w:p w14:paraId="0D19BC50" w14:textId="77777777" w:rsidR="00514AC5" w:rsidRPr="00770090" w:rsidRDefault="00514AC5" w:rsidP="00C83CA8">
          <w:pPr>
            <w:pStyle w:val="Sminformasjonstekster"/>
            <w:framePr w:wrap="around"/>
            <w:rPr>
              <w:rFonts w:cs="Arial"/>
            </w:rPr>
          </w:pPr>
          <w:r w:rsidRPr="00770090">
            <w:rPr>
              <w:rFonts w:cs="Arial"/>
            </w:rPr>
            <w:t xml:space="preserve">Telefon:  </w:t>
          </w:r>
        </w:p>
        <w:p w14:paraId="2F5A0F59" w14:textId="77777777" w:rsidR="00514AC5" w:rsidRPr="00770090" w:rsidRDefault="00514AC5" w:rsidP="00C83CA8">
          <w:pPr>
            <w:pStyle w:val="Sminformasjonstekster"/>
            <w:framePr w:wrap="around"/>
            <w:rPr>
              <w:rFonts w:cs="Arial"/>
            </w:rPr>
          </w:pPr>
          <w:r w:rsidRPr="00770090">
            <w:rPr>
              <w:rFonts w:cs="Arial"/>
            </w:rPr>
            <w:t xml:space="preserve">E-post: </w:t>
          </w:r>
        </w:p>
        <w:p w14:paraId="2D0B8B58" w14:textId="77777777" w:rsidR="00514AC5" w:rsidRPr="00770090" w:rsidRDefault="00514AC5" w:rsidP="00C83CA8">
          <w:pPr>
            <w:pStyle w:val="Sminformasjonstekster"/>
            <w:framePr w:wrap="around"/>
            <w:rPr>
              <w:rFonts w:cs="Arial"/>
              <w:szCs w:val="22"/>
            </w:rPr>
          </w:pPr>
        </w:p>
        <w:p w14:paraId="2EED89C9" w14:textId="77777777" w:rsidR="00C83CA8" w:rsidRPr="00770090" w:rsidRDefault="00C558E6" w:rsidP="00C83CA8">
          <w:pPr>
            <w:pStyle w:val="Sminformasjonstekster"/>
            <w:framePr w:wrap="around"/>
            <w:rPr>
              <w:rFonts w:cs="Arial"/>
            </w:rPr>
          </w:pPr>
          <w:r w:rsidRPr="00770090">
            <w:rPr>
              <w:rFonts w:cs="Arial"/>
            </w:rPr>
            <w:t>Direktoratet for romvi</w:t>
          </w:r>
          <w:r w:rsidR="00E944D6" w:rsidRPr="00770090">
            <w:rPr>
              <w:rFonts w:cs="Arial"/>
            </w:rPr>
            <w:t>r</w:t>
          </w:r>
          <w:r w:rsidRPr="00770090">
            <w:rPr>
              <w:rFonts w:cs="Arial"/>
            </w:rPr>
            <w:t>ksomhets</w:t>
          </w:r>
          <w:r w:rsidR="00514AC5" w:rsidRPr="00770090">
            <w:rPr>
              <w:rFonts w:cs="Arial"/>
            </w:rPr>
            <w:t xml:space="preserve"> saksbehandler for denne kontrakten:</w:t>
          </w:r>
        </w:p>
        <w:p w14:paraId="69CB9D30" w14:textId="46020F4C" w:rsidR="00514AC5" w:rsidRPr="00770090" w:rsidRDefault="00514AC5" w:rsidP="00C83CA8">
          <w:pPr>
            <w:pStyle w:val="Sminformasjonstekster"/>
            <w:framePr w:wrap="around"/>
            <w:rPr>
              <w:rFonts w:cs="Arial"/>
            </w:rPr>
          </w:pPr>
          <w:r w:rsidRPr="00770090">
            <w:rPr>
              <w:rFonts w:cs="Arial"/>
            </w:rPr>
            <w:t>Tele</w:t>
          </w:r>
          <w:r w:rsidR="00F95EA5" w:rsidRPr="00770090">
            <w:rPr>
              <w:rFonts w:cs="Arial"/>
            </w:rPr>
            <w:t>fon:</w:t>
          </w:r>
        </w:p>
        <w:p w14:paraId="435A2AFB" w14:textId="77777777" w:rsidR="00514AC5" w:rsidRPr="00770090" w:rsidRDefault="00514AC5" w:rsidP="00C83CA8">
          <w:pPr>
            <w:pStyle w:val="Sminformasjonstekster"/>
            <w:framePr w:wrap="around"/>
            <w:rPr>
              <w:rFonts w:cs="Arial"/>
            </w:rPr>
          </w:pPr>
          <w:r w:rsidRPr="00770090">
            <w:rPr>
              <w:rFonts w:cs="Arial"/>
            </w:rPr>
            <w:t>E-post:</w:t>
          </w:r>
        </w:p>
        <w:p w14:paraId="71A94D15" w14:textId="77777777" w:rsidR="00C177E1" w:rsidRPr="00770090" w:rsidRDefault="00C177E1" w:rsidP="00C83CA8">
          <w:pPr>
            <w:pStyle w:val="Sminformasjonstekster"/>
            <w:framePr w:wrap="around"/>
            <w:rPr>
              <w:rFonts w:cs="Arial"/>
            </w:rPr>
          </w:pPr>
        </w:p>
        <w:p w14:paraId="2D8724F8" w14:textId="03CB603D" w:rsidR="00F95EA5" w:rsidRPr="00770090" w:rsidRDefault="00514AC5" w:rsidP="00F95EA5">
          <w:pPr>
            <w:pStyle w:val="5Overskrift"/>
            <w:numPr>
              <w:ilvl w:val="0"/>
              <w:numId w:val="13"/>
            </w:numPr>
            <w:rPr>
              <w:rFonts w:cs="Arial"/>
              <w:lang w:val="nb-NO"/>
            </w:rPr>
          </w:pPr>
          <w:r w:rsidRPr="00770090">
            <w:rPr>
              <w:rFonts w:cs="Arial"/>
              <w:lang w:val="nb-NO"/>
            </w:rPr>
            <w:t>Mål for prosjektet</w:t>
          </w:r>
          <w:r w:rsidR="00C558E6" w:rsidRPr="00770090">
            <w:rPr>
              <w:rFonts w:cs="Arial"/>
              <w:lang w:val="nb-NO"/>
            </w:rPr>
            <w:t xml:space="preserve"> </w:t>
          </w:r>
          <w:r w:rsidRPr="00770090">
            <w:rPr>
              <w:rFonts w:cs="Arial"/>
              <w:lang w:val="nb-NO"/>
            </w:rPr>
            <w:t>og kort beskrivelse</w:t>
          </w:r>
        </w:p>
        <w:tbl>
          <w:tblPr>
            <w:tblStyle w:val="Tabellrutenett"/>
            <w:tblW w:w="0" w:type="auto"/>
            <w:tblLook w:val="04A0" w:firstRow="1" w:lastRow="0" w:firstColumn="1" w:lastColumn="0" w:noHBand="0" w:noVBand="1"/>
          </w:tblPr>
          <w:tblGrid>
            <w:gridCol w:w="9062"/>
          </w:tblGrid>
          <w:tr w:rsidR="00C177E1" w:rsidRPr="00770090" w14:paraId="2B6769C4" w14:textId="77777777" w:rsidTr="00C177E1">
            <w:tc>
              <w:tcPr>
                <w:tcW w:w="9062" w:type="dxa"/>
              </w:tcPr>
              <w:p w14:paraId="03FD670F" w14:textId="5E1840F0" w:rsidR="00C177E1" w:rsidRPr="00770090" w:rsidRDefault="00C177E1" w:rsidP="00F95EA5">
                <w:pPr>
                  <w:rPr>
                    <w:rFonts w:cs="Arial"/>
                    <w:lang w:val="en-US"/>
                  </w:rPr>
                </w:pPr>
                <w:r w:rsidRPr="00770090">
                  <w:rPr>
                    <w:rFonts w:cs="Arial"/>
                    <w:sz w:val="20"/>
                    <w:szCs w:val="20"/>
                    <w:lang w:val="en-US"/>
                  </w:rPr>
                  <w:t>…</w:t>
                </w:r>
              </w:p>
            </w:tc>
          </w:tr>
        </w:tbl>
        <w:p w14:paraId="36D57D4E" w14:textId="77777777" w:rsidR="00C177E1" w:rsidRPr="00770090" w:rsidRDefault="00C177E1" w:rsidP="00F95EA5">
          <w:pPr>
            <w:rPr>
              <w:rFonts w:cs="Arial"/>
              <w:lang w:val="en-US"/>
            </w:rPr>
          </w:pPr>
        </w:p>
        <w:p w14:paraId="1372471E" w14:textId="2F1611B2" w:rsidR="00F95EA5" w:rsidRPr="00770090" w:rsidRDefault="00F95EA5" w:rsidP="00F95EA5">
          <w:pPr>
            <w:pStyle w:val="5Overskrift"/>
            <w:numPr>
              <w:ilvl w:val="0"/>
              <w:numId w:val="13"/>
            </w:numPr>
            <w:spacing w:line="276" w:lineRule="auto"/>
            <w:rPr>
              <w:rFonts w:cs="Arial"/>
            </w:rPr>
          </w:pPr>
          <w:r w:rsidRPr="00770090">
            <w:rPr>
              <w:rFonts w:cs="Arial"/>
            </w:rPr>
            <w:t>Kort prosjektsammendrag</w:t>
          </w:r>
        </w:p>
        <w:tbl>
          <w:tblPr>
            <w:tblW w:w="9044" w:type="dxa"/>
            <w:tblInd w:w="-8" w:type="dxa"/>
            <w:tbl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480"/>
            <w:gridCol w:w="810"/>
            <w:gridCol w:w="900"/>
            <w:gridCol w:w="854"/>
          </w:tblGrid>
          <w:tr w:rsidR="00F95EA5" w:rsidRPr="00770090" w14:paraId="17544D93" w14:textId="77777777" w:rsidTr="00770090">
            <w:trPr>
              <w:trHeight w:val="665"/>
            </w:trPr>
            <w:tc>
              <w:tcPr>
                <w:tcW w:w="648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271AFD41" w14:textId="3A8E965A" w:rsidR="00F95EA5" w:rsidRPr="00770090" w:rsidRDefault="00F95EA5" w:rsidP="00770090">
                <w:pPr>
                  <w:spacing w:before="0" w:after="0" w:line="276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b/>
                    <w:bCs/>
                    <w:sz w:val="20"/>
                    <w:szCs w:val="20"/>
                    <w:lang w:eastAsia="nb-NO"/>
                  </w:rPr>
                  <w:t>Prosjektets status</w:t>
                </w:r>
              </w:p>
            </w:tc>
            <w:tc>
              <w:tcPr>
                <w:tcW w:w="81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17262C8" w14:textId="0B2AD06B" w:rsidR="00F95EA5" w:rsidRPr="00770090" w:rsidRDefault="00F95EA5" w:rsidP="00770090">
                <w:pPr>
                  <w:spacing w:before="0" w:after="0" w:line="276" w:lineRule="auto"/>
                  <w:jc w:val="center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b/>
                    <w:bCs/>
                    <w:color w:val="000000"/>
                    <w:sz w:val="20"/>
                    <w:szCs w:val="20"/>
                    <w:lang w:eastAsia="nb-NO"/>
                  </w:rPr>
                  <w:t>Ja</w:t>
                </w:r>
              </w:p>
            </w:tc>
            <w:tc>
              <w:tcPr>
                <w:tcW w:w="9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2C446707" w14:textId="048A448F" w:rsidR="00F95EA5" w:rsidRPr="00770090" w:rsidRDefault="00F95EA5" w:rsidP="00770090">
                <w:pPr>
                  <w:spacing w:before="0" w:after="0" w:line="276" w:lineRule="auto"/>
                  <w:jc w:val="center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b/>
                    <w:bCs/>
                    <w:color w:val="000000"/>
                    <w:sz w:val="20"/>
                    <w:szCs w:val="20"/>
                    <w:lang w:eastAsia="nb-NO"/>
                  </w:rPr>
                  <w:t>Delvis</w:t>
                </w:r>
              </w:p>
            </w:tc>
            <w:tc>
              <w:tcPr>
                <w:tcW w:w="85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7313F40" w14:textId="4774D174" w:rsidR="00F95EA5" w:rsidRPr="00770090" w:rsidRDefault="00F95EA5" w:rsidP="00770090">
                <w:pPr>
                  <w:spacing w:before="0" w:after="0" w:line="276" w:lineRule="auto"/>
                  <w:jc w:val="center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b/>
                    <w:bCs/>
                    <w:color w:val="000000"/>
                    <w:sz w:val="20"/>
                    <w:szCs w:val="20"/>
                    <w:lang w:eastAsia="nb-NO"/>
                  </w:rPr>
                  <w:t>Nei</w:t>
                </w:r>
              </w:p>
            </w:tc>
          </w:tr>
          <w:tr w:rsidR="00F95EA5" w:rsidRPr="00770090" w14:paraId="480FF570" w14:textId="77777777" w:rsidTr="00770090">
            <w:trPr>
              <w:trHeight w:val="439"/>
            </w:trPr>
            <w:tc>
              <w:tcPr>
                <w:tcW w:w="648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830B348" w14:textId="77777777" w:rsidR="00F95EA5" w:rsidRPr="00770090" w:rsidRDefault="00F95EA5" w:rsidP="00F95EA5">
                <w:pPr>
                  <w:spacing w:before="0" w:after="0" w:line="276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Er prosjektets hovedmål nådd? </w:t>
                </w:r>
              </w:p>
            </w:tc>
            <w:tc>
              <w:tcPr>
                <w:tcW w:w="81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F5A9172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9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708A9668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85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FB90560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</w:tr>
          <w:tr w:rsidR="00F95EA5" w:rsidRPr="00770090" w14:paraId="064074BE" w14:textId="77777777" w:rsidTr="00770090">
            <w:trPr>
              <w:trHeight w:val="439"/>
            </w:trPr>
            <w:tc>
              <w:tcPr>
                <w:tcW w:w="648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2747A10E" w14:textId="77777777" w:rsidR="00F95EA5" w:rsidRPr="00770090" w:rsidRDefault="00F95EA5" w:rsidP="00F95EA5">
                <w:pPr>
                  <w:spacing w:before="0" w:after="0" w:line="276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Er samtlige av prosjektets delmål nådd? </w:t>
                </w:r>
              </w:p>
            </w:tc>
            <w:tc>
              <w:tcPr>
                <w:tcW w:w="81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1FA67FD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9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7E73F679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85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1C38E8C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</w:tr>
          <w:tr w:rsidR="00F95EA5" w:rsidRPr="00770090" w14:paraId="41D1A013" w14:textId="77777777" w:rsidTr="00770090">
            <w:trPr>
              <w:trHeight w:val="439"/>
            </w:trPr>
            <w:tc>
              <w:tcPr>
                <w:tcW w:w="648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71CB555E" w14:textId="77777777" w:rsidR="00F95EA5" w:rsidRPr="00770090" w:rsidRDefault="00F95EA5" w:rsidP="00F95EA5">
                <w:pPr>
                  <w:spacing w:before="0" w:after="0" w:line="276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Er prosjektets tidsplan endret slik at prosjektet ble forsinket utover godkjenningsperioden?  </w:t>
                </w:r>
              </w:p>
            </w:tc>
            <w:tc>
              <w:tcPr>
                <w:tcW w:w="81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2096E7C5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9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8462457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85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5ED0B27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</w:tr>
          <w:tr w:rsidR="00F95EA5" w:rsidRPr="00770090" w14:paraId="318F3B00" w14:textId="77777777" w:rsidTr="00770090">
            <w:trPr>
              <w:trHeight w:val="439"/>
            </w:trPr>
            <w:tc>
              <w:tcPr>
                <w:tcW w:w="648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21F6C8A1" w14:textId="77777777" w:rsidR="00F95EA5" w:rsidRPr="00770090" w:rsidRDefault="00F95EA5" w:rsidP="00F95EA5">
                <w:pPr>
                  <w:spacing w:before="0" w:after="0" w:line="276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Har tildelte midler fra direktoratet vært utløsende for gjennomføringen av prosjektet? </w:t>
                </w:r>
              </w:p>
            </w:tc>
            <w:tc>
              <w:tcPr>
                <w:tcW w:w="81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37B8628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9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4D672D1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85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1FF7DF0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</w:tr>
          <w:tr w:rsidR="00F95EA5" w:rsidRPr="00770090" w14:paraId="52853745" w14:textId="77777777" w:rsidTr="00770090">
            <w:trPr>
              <w:trHeight w:val="439"/>
            </w:trPr>
            <w:tc>
              <w:tcPr>
                <w:tcW w:w="648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ED74E88" w14:textId="77777777" w:rsidR="00F95EA5" w:rsidRPr="00770090" w:rsidRDefault="00F95EA5" w:rsidP="00F95EA5">
                <w:pPr>
                  <w:spacing w:before="0" w:after="0" w:line="276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Har dette prosjektet gitt prosjektansvarlig nye samarbeidspartnere? </w:t>
                </w:r>
              </w:p>
            </w:tc>
            <w:tc>
              <w:tcPr>
                <w:tcW w:w="81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4ECA7F4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9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5F3E860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85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79266F35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</w:tr>
          <w:tr w:rsidR="00F95EA5" w:rsidRPr="00770090" w14:paraId="1DDB1929" w14:textId="77777777" w:rsidTr="00770090">
            <w:trPr>
              <w:trHeight w:val="439"/>
            </w:trPr>
            <w:tc>
              <w:tcPr>
                <w:tcW w:w="648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BA62503" w14:textId="77777777" w:rsidR="00F95EA5" w:rsidRPr="00770090" w:rsidRDefault="00F95EA5" w:rsidP="00F95EA5">
                <w:pPr>
                  <w:spacing w:before="0" w:after="0" w:line="276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Har prosjektet utløst privat kapital? </w:t>
                </w:r>
              </w:p>
            </w:tc>
            <w:tc>
              <w:tcPr>
                <w:tcW w:w="81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FE6C0DB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9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22814017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85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384847A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</w:tr>
          <w:tr w:rsidR="00F95EA5" w:rsidRPr="00770090" w14:paraId="1C94731D" w14:textId="77777777" w:rsidTr="00770090">
            <w:trPr>
              <w:trHeight w:val="439"/>
            </w:trPr>
            <w:tc>
              <w:tcPr>
                <w:tcW w:w="648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7960EF64" w14:textId="77777777" w:rsidR="00F95EA5" w:rsidRPr="00770090" w:rsidRDefault="00F95EA5" w:rsidP="00F95EA5">
                <w:pPr>
                  <w:spacing w:before="0" w:after="0" w:line="276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50100"/>
                    <w:sz w:val="20"/>
                    <w:szCs w:val="20"/>
                    <w:lang w:eastAsia="nb-NO"/>
                  </w:rPr>
                  <w:t>Har dere fått kommersielle kontrakter i prosjektperioden? </w:t>
                </w:r>
              </w:p>
            </w:tc>
            <w:tc>
              <w:tcPr>
                <w:tcW w:w="81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6CCC3B2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9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87C3A96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85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60E06BCD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</w:tr>
          <w:tr w:rsidR="00F95EA5" w:rsidRPr="00770090" w14:paraId="73F5E1D2" w14:textId="77777777" w:rsidTr="00770090">
            <w:trPr>
              <w:trHeight w:val="439"/>
            </w:trPr>
            <w:tc>
              <w:tcPr>
                <w:tcW w:w="648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610D8A2" w14:textId="77777777" w:rsidR="00F95EA5" w:rsidRPr="00770090" w:rsidRDefault="00F95EA5" w:rsidP="00F95EA5">
                <w:pPr>
                  <w:spacing w:before="0" w:after="0" w:line="276" w:lineRule="auto"/>
                  <w:textAlignment w:val="baseline"/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50100"/>
                    <w:sz w:val="20"/>
                    <w:szCs w:val="20"/>
                    <w:lang w:eastAsia="nb-NO"/>
                  </w:rPr>
                  <w:t>Vil dere søke videre støtte fra ESA, Forskningsrådet, Innovasjon Norge eller andre til videreføring av dette prosjektet?  </w:t>
                </w:r>
              </w:p>
            </w:tc>
            <w:tc>
              <w:tcPr>
                <w:tcW w:w="81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F538210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9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969696"/>
                <w:vAlign w:val="center"/>
                <w:hideMark/>
              </w:tcPr>
              <w:p w14:paraId="51B17707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85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203031DE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</w:tr>
          <w:tr w:rsidR="00F95EA5" w:rsidRPr="00770090" w14:paraId="24B17400" w14:textId="77777777" w:rsidTr="00770090">
            <w:trPr>
              <w:trHeight w:val="439"/>
            </w:trPr>
            <w:tc>
              <w:tcPr>
                <w:tcW w:w="648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AE51CC4" w14:textId="30098306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50100"/>
                    <w:sz w:val="20"/>
                    <w:szCs w:val="20"/>
                    <w:lang w:eastAsia="nb-NO"/>
                  </w:rPr>
                  <w:t>Kan prosjektets resultater publiseres på direktoratets </w:t>
                </w:r>
                <w:r w:rsidR="00362457" w:rsidRPr="00770090">
                  <w:rPr>
                    <w:rFonts w:eastAsia="Times New Roman" w:cs="Arial"/>
                    <w:color w:val="050100"/>
                    <w:sz w:val="20"/>
                    <w:szCs w:val="20"/>
                    <w:lang w:eastAsia="nb-NO"/>
                  </w:rPr>
                  <w:t>nett</w:t>
                </w:r>
                <w:r w:rsidRPr="00770090">
                  <w:rPr>
                    <w:rFonts w:eastAsia="Times New Roman" w:cs="Arial"/>
                    <w:color w:val="050100"/>
                    <w:sz w:val="20"/>
                    <w:szCs w:val="20"/>
                    <w:lang w:eastAsia="nb-NO"/>
                  </w:rPr>
                  <w:t>sider? </w:t>
                </w:r>
              </w:p>
            </w:tc>
            <w:tc>
              <w:tcPr>
                <w:tcW w:w="81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28D5F34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9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969696"/>
                <w:vAlign w:val="center"/>
                <w:hideMark/>
              </w:tcPr>
              <w:p w14:paraId="0489F2C2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  <w:tc>
              <w:tcPr>
                <w:tcW w:w="85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B32BE0B" w14:textId="77777777" w:rsidR="00F95EA5" w:rsidRPr="00770090" w:rsidRDefault="00F95EA5" w:rsidP="00F95EA5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00000"/>
                    <w:sz w:val="20"/>
                    <w:szCs w:val="20"/>
                    <w:lang w:eastAsia="nb-NO"/>
                  </w:rPr>
                  <w:t> </w:t>
                </w:r>
              </w:p>
            </w:tc>
          </w:tr>
        </w:tbl>
        <w:p w14:paraId="3A541B20" w14:textId="77777777" w:rsidR="00BE1C3E" w:rsidRPr="00770090" w:rsidRDefault="00BE1C3E" w:rsidP="00BE1C3E">
          <w:pPr>
            <w:spacing w:before="0" w:after="0" w:line="240" w:lineRule="auto"/>
            <w:textAlignment w:val="baseline"/>
            <w:rPr>
              <w:rFonts w:eastAsia="Times New Roman" w:cs="Arial"/>
              <w:sz w:val="18"/>
              <w:szCs w:val="18"/>
              <w:lang w:eastAsia="nb-NO"/>
            </w:rPr>
          </w:pPr>
        </w:p>
        <w:p w14:paraId="11349DB7" w14:textId="77777777" w:rsidR="00362457" w:rsidRPr="00770090" w:rsidRDefault="00362457" w:rsidP="00BE1C3E">
          <w:pPr>
            <w:spacing w:before="0" w:after="0" w:line="240" w:lineRule="auto"/>
            <w:textAlignment w:val="baseline"/>
            <w:rPr>
              <w:rFonts w:eastAsia="Times New Roman" w:cs="Arial"/>
              <w:sz w:val="18"/>
              <w:szCs w:val="18"/>
              <w:lang w:eastAsia="nb-NO"/>
            </w:rPr>
          </w:pPr>
        </w:p>
        <w:p w14:paraId="69C819FC" w14:textId="77777777" w:rsidR="00362457" w:rsidRPr="00770090" w:rsidRDefault="00362457" w:rsidP="00BE1C3E">
          <w:pPr>
            <w:spacing w:before="0" w:after="0" w:line="240" w:lineRule="auto"/>
            <w:textAlignment w:val="baseline"/>
            <w:rPr>
              <w:rFonts w:eastAsia="Times New Roman" w:cs="Arial"/>
              <w:sz w:val="18"/>
              <w:szCs w:val="18"/>
              <w:lang w:eastAsia="nb-NO"/>
            </w:rPr>
          </w:pPr>
        </w:p>
        <w:p w14:paraId="436CAFA6" w14:textId="77777777" w:rsidR="00362457" w:rsidRPr="00770090" w:rsidRDefault="00362457" w:rsidP="00BE1C3E">
          <w:pPr>
            <w:spacing w:before="0" w:after="0" w:line="240" w:lineRule="auto"/>
            <w:textAlignment w:val="baseline"/>
            <w:rPr>
              <w:rFonts w:eastAsia="Times New Roman" w:cs="Arial"/>
              <w:sz w:val="18"/>
              <w:szCs w:val="18"/>
              <w:lang w:eastAsia="nb-NO"/>
            </w:rPr>
          </w:pPr>
        </w:p>
        <w:p w14:paraId="331A9BDE" w14:textId="3A87339D" w:rsidR="00BE1C3E" w:rsidRPr="00770090" w:rsidRDefault="00BE1C3E" w:rsidP="00BE1C3E">
          <w:pPr>
            <w:pStyle w:val="Listeavsnitt"/>
            <w:numPr>
              <w:ilvl w:val="0"/>
              <w:numId w:val="15"/>
            </w:numPr>
            <w:spacing w:before="0" w:after="0" w:line="240" w:lineRule="auto"/>
            <w:textAlignment w:val="baseline"/>
            <w:rPr>
              <w:rFonts w:eastAsia="Times New Roman" w:cs="Arial"/>
              <w:sz w:val="18"/>
              <w:szCs w:val="18"/>
              <w:lang w:eastAsia="nb-NO"/>
            </w:rPr>
          </w:pPr>
          <w:r w:rsidRPr="00770090">
            <w:rPr>
              <w:rFonts w:eastAsia="Times New Roman" w:cs="Arial"/>
              <w:b/>
              <w:bCs/>
              <w:lang w:eastAsia="nb-NO"/>
            </w:rPr>
            <w:lastRenderedPageBreak/>
            <w:t>Redegjør kort for eventuelle endringer i prosjektet, samt årsak til disse: </w:t>
          </w:r>
          <w:r w:rsidRPr="00770090">
            <w:rPr>
              <w:rFonts w:eastAsia="Times New Roman" w:cs="Arial"/>
              <w:lang w:eastAsia="nb-NO"/>
            </w:rPr>
            <w:t> </w:t>
          </w:r>
        </w:p>
        <w:p w14:paraId="15AD821F" w14:textId="77777777" w:rsidR="00BE1C3E" w:rsidRPr="00770090" w:rsidRDefault="00BE1C3E" w:rsidP="00BE1C3E">
          <w:pPr>
            <w:pStyle w:val="Listeavsnitt"/>
            <w:spacing w:before="0" w:after="0" w:line="240" w:lineRule="auto"/>
            <w:ind w:left="644"/>
            <w:textAlignment w:val="baseline"/>
            <w:rPr>
              <w:rFonts w:eastAsia="Times New Roman" w:cs="Arial"/>
              <w:sz w:val="18"/>
              <w:szCs w:val="18"/>
              <w:lang w:eastAsia="nb-NO"/>
            </w:rPr>
          </w:pPr>
        </w:p>
        <w:tbl>
          <w:tblPr>
            <w:tblW w:w="9022" w:type="dxa"/>
            <w:tbl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511"/>
            <w:gridCol w:w="4511"/>
          </w:tblGrid>
          <w:tr w:rsidR="00BE1C3E" w:rsidRPr="00770090" w14:paraId="54821791" w14:textId="77777777" w:rsidTr="00BE1C3E">
            <w:trPr>
              <w:trHeight w:val="610"/>
            </w:trPr>
            <w:tc>
              <w:tcPr>
                <w:tcW w:w="451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6784314" w14:textId="3CB940DE" w:rsidR="00BE1C3E" w:rsidRPr="00770090" w:rsidRDefault="00BE1C3E" w:rsidP="00BE1C3E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Hva er de viktigste resultatene fra prosjektet? </w:t>
                </w:r>
              </w:p>
            </w:tc>
            <w:tc>
              <w:tcPr>
                <w:tcW w:w="451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B4473CE" w14:textId="39E9B958" w:rsidR="00BE1C3E" w:rsidRPr="00770090" w:rsidRDefault="00BE1C3E" w:rsidP="00BE1C3E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18"/>
                    <w:szCs w:val="18"/>
                    <w:lang w:eastAsia="nb-NO"/>
                  </w:rPr>
                </w:pPr>
              </w:p>
            </w:tc>
          </w:tr>
          <w:tr w:rsidR="00BE1C3E" w:rsidRPr="00770090" w14:paraId="1FB6874B" w14:textId="77777777" w:rsidTr="00BE1C3E">
            <w:trPr>
              <w:trHeight w:val="597"/>
            </w:trPr>
            <w:tc>
              <w:tcPr>
                <w:tcW w:w="451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5BB442B" w14:textId="29FA4F81" w:rsidR="00BE1C3E" w:rsidRPr="00770090" w:rsidRDefault="00BE1C3E" w:rsidP="00BE1C3E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50100"/>
                    <w:sz w:val="20"/>
                    <w:szCs w:val="20"/>
                    <w:lang w:eastAsia="nb-NO"/>
                  </w:rPr>
                  <w:t>Har </w:t>
                </w:r>
                <w:r w:rsidRPr="00770090">
                  <w:rPr>
                    <w:rFonts w:eastAsia="Times New Roman" w:cs="Arial"/>
                    <w:sz w:val="20"/>
                    <w:szCs w:val="20"/>
                    <w:lang w:eastAsia="nb-NO"/>
                  </w:rPr>
                  <w:t>prosjektet gitt resultater som ikke var forventet? </w:t>
                </w:r>
              </w:p>
            </w:tc>
            <w:tc>
              <w:tcPr>
                <w:tcW w:w="451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129D921" w14:textId="5EB2357F" w:rsidR="00BE1C3E" w:rsidRPr="00770090" w:rsidRDefault="00BE1C3E" w:rsidP="00BE1C3E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18"/>
                    <w:szCs w:val="18"/>
                    <w:lang w:eastAsia="nb-NO"/>
                  </w:rPr>
                </w:pPr>
              </w:p>
            </w:tc>
          </w:tr>
          <w:tr w:rsidR="00BE1C3E" w:rsidRPr="00770090" w14:paraId="53FDFC2A" w14:textId="77777777" w:rsidTr="00BE1C3E">
            <w:trPr>
              <w:trHeight w:val="741"/>
            </w:trPr>
            <w:tc>
              <w:tcPr>
                <w:tcW w:w="451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CF4D2CD" w14:textId="02C8CCF4" w:rsidR="00BE1C3E" w:rsidRPr="00770090" w:rsidRDefault="00BE1C3E" w:rsidP="00BE1C3E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color w:val="050100"/>
                    <w:sz w:val="20"/>
                    <w:szCs w:val="20"/>
                    <w:lang w:eastAsia="nb-NO"/>
                  </w:rPr>
                  <w:t>Videreføring – skal prosjektet videreføres, og hvordan skal det i så fall finansieres? </w:t>
                </w:r>
              </w:p>
            </w:tc>
            <w:tc>
              <w:tcPr>
                <w:tcW w:w="451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BDE2ACB" w14:textId="2C330934" w:rsidR="00BE1C3E" w:rsidRPr="00770090" w:rsidRDefault="00BE1C3E" w:rsidP="00BE1C3E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1EB97DB" w14:textId="77777777" w:rsidR="00BE1C3E" w:rsidRPr="00770090" w:rsidRDefault="00BE1C3E" w:rsidP="00BE1C3E">
          <w:pPr>
            <w:rPr>
              <w:rFonts w:cs="Arial"/>
              <w:b/>
            </w:rPr>
          </w:pPr>
        </w:p>
        <w:p w14:paraId="3A8B21FB" w14:textId="66B015F8" w:rsidR="00C83CA8" w:rsidRPr="00770090" w:rsidRDefault="00BE1C3E" w:rsidP="00BE1C3E">
          <w:pPr>
            <w:pStyle w:val="Listeavsnitt"/>
            <w:numPr>
              <w:ilvl w:val="0"/>
              <w:numId w:val="15"/>
            </w:numPr>
            <w:rPr>
              <w:rFonts w:cs="Arial"/>
            </w:rPr>
          </w:pPr>
          <w:r w:rsidRPr="00770090">
            <w:rPr>
              <w:rFonts w:cs="Arial"/>
              <w:b/>
            </w:rPr>
            <w:t xml:space="preserve">Oppsummering av nytte og resultater (hvilken ny kunnskap er oppnådd i prosjektet):  </w:t>
          </w:r>
        </w:p>
        <w:p w14:paraId="263AF730" w14:textId="6EA42846" w:rsidR="00BE1C3E" w:rsidRPr="00770090" w:rsidRDefault="00337EDD" w:rsidP="00160CD1">
          <w:pPr>
            <w:ind w:left="284" w:hanging="284"/>
            <w:rPr>
              <w:rFonts w:cs="Arial"/>
              <w:sz w:val="20"/>
              <w:szCs w:val="20"/>
              <w:lang w:val="en-US"/>
            </w:rPr>
          </w:pPr>
          <w:r w:rsidRPr="00770090">
            <w:rPr>
              <w:rFonts w:cs="Arial"/>
              <w:sz w:val="20"/>
              <w:szCs w:val="20"/>
              <w:lang w:val="en-US"/>
            </w:rPr>
            <w:t>…</w:t>
          </w:r>
        </w:p>
        <w:p w14:paraId="559BC122" w14:textId="77777777" w:rsidR="00337EDD" w:rsidRPr="00770090" w:rsidRDefault="00337EDD" w:rsidP="00160CD1">
          <w:pPr>
            <w:ind w:left="284" w:hanging="284"/>
            <w:rPr>
              <w:rFonts w:cs="Arial"/>
              <w:lang w:val="en-US"/>
            </w:rPr>
          </w:pPr>
        </w:p>
        <w:p w14:paraId="467069D2" w14:textId="3C75F950" w:rsidR="00C83CA8" w:rsidRPr="00770090" w:rsidRDefault="00BE1C3E" w:rsidP="00BE1C3E">
          <w:pPr>
            <w:pStyle w:val="Listeavsnitt"/>
            <w:numPr>
              <w:ilvl w:val="0"/>
              <w:numId w:val="15"/>
            </w:numPr>
            <w:rPr>
              <w:rFonts w:cs="Arial"/>
            </w:rPr>
          </w:pPr>
          <w:r w:rsidRPr="00770090">
            <w:rPr>
              <w:rFonts w:cs="Arial"/>
              <w:b/>
            </w:rPr>
            <w:t>Andre offentlige midler til aktiviteter i prosjektet:</w:t>
          </w:r>
        </w:p>
        <w:tbl>
          <w:tblPr>
            <w:tblW w:w="9181" w:type="dxa"/>
            <w:tbl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219"/>
            <w:gridCol w:w="2962"/>
          </w:tblGrid>
          <w:tr w:rsidR="00BE1C3E" w:rsidRPr="00770090" w14:paraId="43656634" w14:textId="77777777" w:rsidTr="00BE1C3E">
            <w:trPr>
              <w:trHeight w:val="1168"/>
            </w:trPr>
            <w:tc>
              <w:tcPr>
                <w:tcW w:w="62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0CF812D4" w14:textId="77777777" w:rsidR="00BE1C3E" w:rsidRPr="00770090" w:rsidRDefault="00BE1C3E" w:rsidP="00BE1C3E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i/>
                    <w:iCs/>
                    <w:color w:val="867DF4" w:themeColor="accent1" w:themeTint="99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i/>
                    <w:iCs/>
                    <w:color w:val="867DF4" w:themeColor="accent1" w:themeTint="99"/>
                    <w:sz w:val="20"/>
                    <w:szCs w:val="20"/>
                    <w:lang w:eastAsia="nb-NO"/>
                  </w:rPr>
                  <w:t>f.eks. Norges Forskningsråd, Innovasjons Norge, etc.,:</w:t>
                </w:r>
              </w:p>
              <w:p w14:paraId="0ED5887E" w14:textId="77777777" w:rsidR="00BE1C3E" w:rsidRPr="00770090" w:rsidRDefault="00BE1C3E" w:rsidP="00BE1C3E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highlight w:val="lightGray"/>
                    <w:lang w:eastAsia="nb-NO"/>
                  </w:rPr>
                </w:pPr>
                <w:r w:rsidRPr="00770090">
                  <w:rPr>
                    <w:rFonts w:eastAsia="Times New Roman" w:cs="Arial"/>
                    <w:sz w:val="20"/>
                    <w:szCs w:val="20"/>
                    <w:highlight w:val="lightGray"/>
                    <w:lang w:eastAsia="nb-NO"/>
                  </w:rPr>
                  <w:t>-</w:t>
                </w:r>
              </w:p>
              <w:p w14:paraId="069EC12E" w14:textId="77777777" w:rsidR="00BE1C3E" w:rsidRPr="00770090" w:rsidRDefault="00BE1C3E" w:rsidP="00BE1C3E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highlight w:val="lightGray"/>
                    <w:lang w:eastAsia="nb-NO"/>
                  </w:rPr>
                </w:pPr>
                <w:r w:rsidRPr="00770090">
                  <w:rPr>
                    <w:rFonts w:eastAsia="Times New Roman" w:cs="Arial"/>
                    <w:sz w:val="20"/>
                    <w:szCs w:val="20"/>
                    <w:highlight w:val="lightGray"/>
                    <w:lang w:eastAsia="nb-NO"/>
                  </w:rPr>
                  <w:t>-</w:t>
                </w:r>
              </w:p>
              <w:p w14:paraId="4BF8EBC1" w14:textId="77777777" w:rsidR="00BE1C3E" w:rsidRPr="00770090" w:rsidRDefault="00BE1C3E" w:rsidP="00BE1C3E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highlight w:val="lightGray"/>
                    <w:lang w:eastAsia="nb-NO"/>
                  </w:rPr>
                </w:pPr>
                <w:r w:rsidRPr="00770090">
                  <w:rPr>
                    <w:rFonts w:eastAsia="Times New Roman" w:cs="Arial"/>
                    <w:sz w:val="20"/>
                    <w:szCs w:val="20"/>
                    <w:highlight w:val="lightGray"/>
                    <w:lang w:eastAsia="nb-NO"/>
                  </w:rPr>
                  <w:t>-</w:t>
                </w:r>
              </w:p>
              <w:p w14:paraId="1DD83D3C" w14:textId="27791B70" w:rsidR="00BE1C3E" w:rsidRPr="00770090" w:rsidRDefault="00BE1C3E" w:rsidP="00BE1C3E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highlight w:val="lightGray"/>
                    <w:lang w:eastAsia="nb-NO"/>
                  </w:rPr>
                </w:pPr>
                <w:r w:rsidRPr="00770090">
                  <w:rPr>
                    <w:rFonts w:eastAsia="Times New Roman" w:cs="Arial"/>
                    <w:sz w:val="20"/>
                    <w:szCs w:val="20"/>
                    <w:highlight w:val="lightGray"/>
                    <w:lang w:eastAsia="nb-NO"/>
                  </w:rPr>
                  <w:t>-</w:t>
                </w:r>
              </w:p>
            </w:tc>
            <w:tc>
              <w:tcPr>
                <w:tcW w:w="296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5056AC5B" w14:textId="77777777" w:rsidR="00BE1C3E" w:rsidRPr="00770090" w:rsidRDefault="00BE1C3E" w:rsidP="00BE1C3E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i/>
                    <w:iCs/>
                    <w:color w:val="050100" w:themeColor="text1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i/>
                    <w:iCs/>
                    <w:color w:val="050100" w:themeColor="text1"/>
                    <w:sz w:val="20"/>
                    <w:szCs w:val="20"/>
                    <w:lang w:eastAsia="nb-NO"/>
                  </w:rPr>
                  <w:t>Beløp i hele krone</w:t>
                </w:r>
                <w:r w:rsidR="00337EDD" w:rsidRPr="00770090">
                  <w:rPr>
                    <w:rFonts w:eastAsia="Times New Roman" w:cs="Arial"/>
                    <w:i/>
                    <w:iCs/>
                    <w:color w:val="050100" w:themeColor="text1"/>
                    <w:sz w:val="20"/>
                    <w:szCs w:val="20"/>
                    <w:lang w:eastAsia="nb-NO"/>
                  </w:rPr>
                  <w:t>r:</w:t>
                </w:r>
              </w:p>
              <w:p w14:paraId="3F3FB5F6" w14:textId="77777777" w:rsidR="00337EDD" w:rsidRPr="00770090" w:rsidRDefault="00337EDD" w:rsidP="00337EDD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highlight w:val="lightGray"/>
                    <w:lang w:eastAsia="nb-NO"/>
                  </w:rPr>
                </w:pPr>
                <w:r w:rsidRPr="00770090">
                  <w:rPr>
                    <w:rFonts w:eastAsia="Times New Roman" w:cs="Arial"/>
                    <w:sz w:val="20"/>
                    <w:szCs w:val="20"/>
                    <w:highlight w:val="lightGray"/>
                    <w:lang w:eastAsia="nb-NO"/>
                  </w:rPr>
                  <w:t>-</w:t>
                </w:r>
              </w:p>
              <w:p w14:paraId="0A347E34" w14:textId="77777777" w:rsidR="00337EDD" w:rsidRPr="00770090" w:rsidRDefault="00337EDD" w:rsidP="00337EDD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highlight w:val="lightGray"/>
                    <w:lang w:eastAsia="nb-NO"/>
                  </w:rPr>
                </w:pPr>
                <w:r w:rsidRPr="00770090">
                  <w:rPr>
                    <w:rFonts w:eastAsia="Times New Roman" w:cs="Arial"/>
                    <w:sz w:val="20"/>
                    <w:szCs w:val="20"/>
                    <w:highlight w:val="lightGray"/>
                    <w:lang w:eastAsia="nb-NO"/>
                  </w:rPr>
                  <w:t>-</w:t>
                </w:r>
              </w:p>
              <w:p w14:paraId="1ADA5095" w14:textId="77777777" w:rsidR="00337EDD" w:rsidRPr="00770090" w:rsidRDefault="00337EDD" w:rsidP="00337EDD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sz w:val="20"/>
                    <w:szCs w:val="20"/>
                    <w:highlight w:val="lightGray"/>
                    <w:lang w:eastAsia="nb-NO"/>
                  </w:rPr>
                </w:pPr>
                <w:r w:rsidRPr="00770090">
                  <w:rPr>
                    <w:rFonts w:eastAsia="Times New Roman" w:cs="Arial"/>
                    <w:sz w:val="20"/>
                    <w:szCs w:val="20"/>
                    <w:highlight w:val="lightGray"/>
                    <w:lang w:eastAsia="nb-NO"/>
                  </w:rPr>
                  <w:t>-</w:t>
                </w:r>
              </w:p>
              <w:p w14:paraId="36E0DCDD" w14:textId="445226BD" w:rsidR="00337EDD" w:rsidRPr="00770090" w:rsidRDefault="00337EDD" w:rsidP="00337EDD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i/>
                    <w:iCs/>
                    <w:color w:val="050100" w:themeColor="text1"/>
                    <w:sz w:val="20"/>
                    <w:szCs w:val="20"/>
                    <w:lang w:eastAsia="nb-NO"/>
                  </w:rPr>
                </w:pPr>
                <w:r w:rsidRPr="00770090">
                  <w:rPr>
                    <w:rFonts w:eastAsia="Times New Roman" w:cs="Arial"/>
                    <w:sz w:val="20"/>
                    <w:szCs w:val="20"/>
                    <w:highlight w:val="lightGray"/>
                    <w:lang w:eastAsia="nb-NO"/>
                  </w:rPr>
                  <w:t>-</w:t>
                </w:r>
              </w:p>
              <w:p w14:paraId="0BB1E9DC" w14:textId="7683DCD6" w:rsidR="00337EDD" w:rsidRPr="00770090" w:rsidRDefault="00337EDD" w:rsidP="00BE1C3E">
                <w:pPr>
                  <w:spacing w:before="0" w:after="0" w:line="240" w:lineRule="auto"/>
                  <w:textAlignment w:val="baseline"/>
                  <w:rPr>
                    <w:rFonts w:eastAsia="Times New Roman" w:cs="Arial"/>
                    <w:i/>
                    <w:iCs/>
                    <w:color w:val="050100" w:themeColor="text1"/>
                    <w:sz w:val="20"/>
                    <w:szCs w:val="20"/>
                    <w:lang w:eastAsia="nb-NO"/>
                  </w:rPr>
                </w:pPr>
              </w:p>
            </w:tc>
          </w:tr>
        </w:tbl>
        <w:p w14:paraId="40DC467C" w14:textId="77777777" w:rsidR="00337EDD" w:rsidRPr="00770090" w:rsidRDefault="00337EDD" w:rsidP="006E7E1C">
          <w:pPr>
            <w:rPr>
              <w:rFonts w:cs="Arial"/>
              <w:b/>
              <w:bCs/>
            </w:rPr>
          </w:pPr>
        </w:p>
        <w:p w14:paraId="052579DF" w14:textId="55D0A87A" w:rsidR="006E7E1C" w:rsidRPr="00770090" w:rsidRDefault="006E7E1C" w:rsidP="006E7E1C">
          <w:pPr>
            <w:rPr>
              <w:rFonts w:cs="Arial"/>
              <w:b/>
              <w:bCs/>
            </w:rPr>
          </w:pPr>
          <w:r w:rsidRPr="00770090">
            <w:rPr>
              <w:rFonts w:cs="Arial"/>
              <w:b/>
              <w:bCs/>
            </w:rPr>
            <w:t>Er samtlige dokumenter lagt ved, og er krav til rapportering oppfylt?  </w:t>
          </w:r>
        </w:p>
        <w:tbl>
          <w:tblPr>
            <w:tblW w:w="9206" w:type="dxa"/>
            <w:tbl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961"/>
            <w:gridCol w:w="2268"/>
            <w:gridCol w:w="2977"/>
          </w:tblGrid>
          <w:tr w:rsidR="006E7E1C" w:rsidRPr="00770090" w14:paraId="6DDA7F5D" w14:textId="77777777" w:rsidTr="009B2CFA">
            <w:trPr>
              <w:trHeight w:val="300"/>
            </w:trPr>
            <w:tc>
              <w:tcPr>
                <w:tcW w:w="3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09C11165" w14:textId="77777777" w:rsidR="006E7E1C" w:rsidRPr="00770090" w:rsidRDefault="006E7E1C" w:rsidP="006E7E1C">
                <w:pPr>
                  <w:rPr>
                    <w:rFonts w:cs="Arial"/>
                    <w:sz w:val="20"/>
                    <w:szCs w:val="20"/>
                  </w:rPr>
                </w:pPr>
                <w:r w:rsidRPr="00770090">
                  <w:rPr>
                    <w:rFonts w:cs="Arial"/>
                    <w:sz w:val="20"/>
                    <w:szCs w:val="20"/>
                  </w:rPr>
                  <w:t>Regnskapsrapport signert av revisor/autorisert regnskapsfører </w:t>
                </w:r>
              </w:p>
            </w:tc>
            <w:tc>
              <w:tcPr>
                <w:tcW w:w="22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EC4F7B4" w14:textId="75B4CDC0" w:rsidR="006E7E1C" w:rsidRPr="00770090" w:rsidRDefault="0045256C" w:rsidP="009B2CFA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770090">
                  <w:rPr>
                    <w:rFonts w:cs="Arial"/>
                    <w:sz w:val="20"/>
                    <w:szCs w:val="20"/>
                  </w:rPr>
                  <w:fldChar w:fldCharType="begin">
                    <w:ffData>
                      <w:name w:val="Check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bookmarkStart w:id="2" w:name="Check1"/>
                <w:r w:rsidRPr="00770090">
                  <w:rPr>
                    <w:rFonts w:cs="Arial"/>
                    <w:sz w:val="20"/>
                    <w:szCs w:val="20"/>
                  </w:rPr>
                  <w:instrText xml:space="preserve"> FORMCHECKBOX </w:instrText>
                </w:r>
                <w:r w:rsidRPr="00770090">
                  <w:rPr>
                    <w:rFonts w:cs="Arial"/>
                    <w:sz w:val="20"/>
                    <w:szCs w:val="20"/>
                  </w:rPr>
                </w:r>
                <w:r w:rsidRPr="00770090">
                  <w:rPr>
                    <w:rFonts w:cs="Arial"/>
                    <w:sz w:val="20"/>
                    <w:szCs w:val="20"/>
                  </w:rPr>
                  <w:fldChar w:fldCharType="separate"/>
                </w:r>
                <w:r w:rsidRPr="00770090">
                  <w:rPr>
                    <w:rFonts w:cs="Arial"/>
                    <w:sz w:val="20"/>
                    <w:szCs w:val="20"/>
                  </w:rPr>
                  <w:fldChar w:fldCharType="end"/>
                </w:r>
                <w:bookmarkEnd w:id="2"/>
                <w:r w:rsidRPr="00770090">
                  <w:rPr>
                    <w:rFonts w:cs="Arial"/>
                    <w:sz w:val="20"/>
                    <w:szCs w:val="20"/>
                  </w:rPr>
                  <w:t xml:space="preserve"> </w:t>
                </w:r>
                <w:r w:rsidR="006E7E1C" w:rsidRPr="00770090">
                  <w:rPr>
                    <w:rFonts w:cs="Arial"/>
                    <w:sz w:val="20"/>
                    <w:szCs w:val="20"/>
                  </w:rPr>
                  <w:t>Ja</w:t>
                </w:r>
              </w:p>
            </w:tc>
            <w:tc>
              <w:tcPr>
                <w:tcW w:w="2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755F8E14" w14:textId="2C483413" w:rsidR="006E7E1C" w:rsidRPr="00770090" w:rsidRDefault="0045256C" w:rsidP="009B2CFA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770090">
                  <w:rPr>
                    <w:rFonts w:cs="Arial"/>
                    <w:sz w:val="20"/>
                    <w:szCs w:val="20"/>
                  </w:rPr>
                  <w:fldChar w:fldCharType="begin">
                    <w:ffData>
                      <w:name w:val="Check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770090">
                  <w:rPr>
                    <w:rFonts w:cs="Arial"/>
                    <w:sz w:val="20"/>
                    <w:szCs w:val="20"/>
                  </w:rPr>
                  <w:instrText xml:space="preserve"> FORMCHECKBOX </w:instrText>
                </w:r>
                <w:r w:rsidRPr="00770090">
                  <w:rPr>
                    <w:rFonts w:cs="Arial"/>
                    <w:sz w:val="20"/>
                    <w:szCs w:val="20"/>
                  </w:rPr>
                </w:r>
                <w:r w:rsidRPr="00770090">
                  <w:rPr>
                    <w:rFonts w:cs="Arial"/>
                    <w:sz w:val="20"/>
                    <w:szCs w:val="20"/>
                  </w:rPr>
                  <w:fldChar w:fldCharType="separate"/>
                </w:r>
                <w:r w:rsidRPr="00770090">
                  <w:rPr>
                    <w:rFonts w:cs="Arial"/>
                    <w:sz w:val="20"/>
                    <w:szCs w:val="20"/>
                  </w:rPr>
                  <w:fldChar w:fldCharType="end"/>
                </w:r>
                <w:r w:rsidRPr="00770090">
                  <w:rPr>
                    <w:rFonts w:cs="Arial"/>
                    <w:sz w:val="20"/>
                    <w:szCs w:val="20"/>
                  </w:rPr>
                  <w:t xml:space="preserve"> </w:t>
                </w:r>
                <w:r w:rsidR="006E7E1C" w:rsidRPr="00770090">
                  <w:rPr>
                    <w:rFonts w:cs="Arial"/>
                    <w:sz w:val="20"/>
                    <w:szCs w:val="20"/>
                  </w:rPr>
                  <w:t>Nei</w:t>
                </w:r>
              </w:p>
            </w:tc>
          </w:tr>
          <w:tr w:rsidR="006E7E1C" w:rsidRPr="00770090" w14:paraId="29C815CB" w14:textId="77777777" w:rsidTr="006E7E1C">
            <w:trPr>
              <w:trHeight w:val="435"/>
            </w:trPr>
            <w:tc>
              <w:tcPr>
                <w:tcW w:w="396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7254F46A" w14:textId="77777777" w:rsidR="006E7E1C" w:rsidRPr="00770090" w:rsidRDefault="006E7E1C" w:rsidP="006E7E1C">
                <w:pPr>
                  <w:rPr>
                    <w:rFonts w:cs="Arial"/>
                    <w:sz w:val="20"/>
                    <w:szCs w:val="20"/>
                  </w:rPr>
                </w:pPr>
                <w:r w:rsidRPr="00770090">
                  <w:rPr>
                    <w:rFonts w:cs="Arial"/>
                    <w:sz w:val="20"/>
                    <w:szCs w:val="20"/>
                  </w:rPr>
                  <w:t>Annet (publikasjoner, resultater og presentasjoner) </w:t>
                </w:r>
              </w:p>
            </w:tc>
            <w:tc>
              <w:tcPr>
                <w:tcW w:w="524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40317A6C" w14:textId="77777777" w:rsidR="006E7E1C" w:rsidRPr="00770090" w:rsidRDefault="006E7E1C" w:rsidP="006E7E1C">
                <w:pPr>
                  <w:rPr>
                    <w:rFonts w:cs="Arial"/>
                    <w:sz w:val="20"/>
                    <w:szCs w:val="20"/>
                  </w:rPr>
                </w:pPr>
                <w:r w:rsidRPr="00770090">
                  <w:rPr>
                    <w:rFonts w:cs="Arial"/>
                    <w:sz w:val="20"/>
                    <w:szCs w:val="20"/>
                  </w:rPr>
                  <w:t> </w:t>
                </w:r>
              </w:p>
              <w:p w14:paraId="37DCB993" w14:textId="492A03B8" w:rsidR="006E7E1C" w:rsidRPr="00770090" w:rsidRDefault="006E7E1C" w:rsidP="006E7E1C">
                <w:pPr>
                  <w:rPr>
                    <w:rFonts w:cs="Arial"/>
                    <w:sz w:val="20"/>
                    <w:szCs w:val="20"/>
                  </w:rPr>
                </w:pPr>
                <w:r w:rsidRPr="00770090">
                  <w:rPr>
                    <w:rFonts w:cs="Arial"/>
                    <w:sz w:val="20"/>
                    <w:szCs w:val="20"/>
                  </w:rPr>
                  <w:t> </w:t>
                </w:r>
              </w:p>
            </w:tc>
          </w:tr>
        </w:tbl>
        <w:p w14:paraId="424F96A9" w14:textId="77777777" w:rsidR="00C558E6" w:rsidRPr="00770090" w:rsidRDefault="00C558E6" w:rsidP="00C558E6">
          <w:pPr>
            <w:rPr>
              <w:rFonts w:cs="Arial"/>
            </w:rPr>
          </w:pPr>
        </w:p>
        <w:p w14:paraId="2ACFB0BB" w14:textId="77777777" w:rsidR="00E703E2" w:rsidRPr="00770090" w:rsidRDefault="00E703E2" w:rsidP="00C558E6">
          <w:pPr>
            <w:rPr>
              <w:rFonts w:cs="Arial"/>
            </w:rPr>
          </w:pPr>
        </w:p>
        <w:p w14:paraId="4C3B6F4F" w14:textId="77777777" w:rsidR="00E703E2" w:rsidRPr="00770090" w:rsidRDefault="00E703E2" w:rsidP="00C558E6">
          <w:pPr>
            <w:rPr>
              <w:rFonts w:cs="Arial"/>
            </w:rPr>
          </w:pPr>
        </w:p>
        <w:p w14:paraId="29581C7F" w14:textId="77777777" w:rsidR="00E703E2" w:rsidRPr="00770090" w:rsidRDefault="00E703E2" w:rsidP="00C558E6">
          <w:pPr>
            <w:rPr>
              <w:rFonts w:cs="Arial"/>
            </w:rPr>
          </w:pPr>
        </w:p>
        <w:p w14:paraId="16635460" w14:textId="77777777" w:rsidR="00E703E2" w:rsidRPr="00770090" w:rsidRDefault="00E703E2" w:rsidP="00C558E6">
          <w:pPr>
            <w:rPr>
              <w:rFonts w:cs="Arial"/>
            </w:rPr>
          </w:pPr>
        </w:p>
        <w:p w14:paraId="121313E2" w14:textId="77777777" w:rsidR="00E703E2" w:rsidRPr="00770090" w:rsidRDefault="00E703E2" w:rsidP="00C558E6">
          <w:pPr>
            <w:rPr>
              <w:rFonts w:cs="Arial"/>
            </w:rPr>
          </w:pPr>
        </w:p>
        <w:p w14:paraId="0253B49B" w14:textId="77777777" w:rsidR="00C83CA8" w:rsidRPr="00770090" w:rsidRDefault="00C558E6" w:rsidP="00BE1C3E">
          <w:pPr>
            <w:pStyle w:val="5Overskrift"/>
            <w:numPr>
              <w:ilvl w:val="0"/>
              <w:numId w:val="15"/>
            </w:numPr>
            <w:rPr>
              <w:rFonts w:cs="Arial"/>
            </w:rPr>
          </w:pPr>
          <w:r w:rsidRPr="00770090">
            <w:rPr>
              <w:rFonts w:cs="Arial"/>
            </w:rPr>
            <w:lastRenderedPageBreak/>
            <w:t>Attestasjon</w:t>
          </w:r>
        </w:p>
        <w:p w14:paraId="60443E4D" w14:textId="77777777" w:rsidR="00C558E6" w:rsidRPr="00770090" w:rsidRDefault="00C558E6" w:rsidP="00C558E6">
          <w:pPr>
            <w:rPr>
              <w:rFonts w:cs="Arial"/>
              <w:lang w:val="en-US"/>
            </w:rPr>
          </w:pPr>
        </w:p>
        <w:p w14:paraId="3516FF52" w14:textId="77777777" w:rsidR="00514AC5" w:rsidRPr="00770090" w:rsidRDefault="00514AC5" w:rsidP="00C83CA8">
          <w:pPr>
            <w:pStyle w:val="Sminformasjonstekster"/>
            <w:framePr w:wrap="around"/>
            <w:rPr>
              <w:rFonts w:cs="Arial"/>
            </w:rPr>
          </w:pPr>
          <w:r w:rsidRPr="00770090">
            <w:rPr>
              <w:rFonts w:cs="Arial"/>
            </w:rPr>
            <w:t xml:space="preserve">Sted/ dato: </w:t>
          </w:r>
        </w:p>
        <w:tbl>
          <w:tblPr>
            <w:tblStyle w:val="Tabellrutenett"/>
            <w:tblW w:w="0" w:type="auto"/>
            <w:tblInd w:w="27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848"/>
            <w:gridCol w:w="1109"/>
            <w:gridCol w:w="3848"/>
          </w:tblGrid>
          <w:tr w:rsidR="00514AC5" w:rsidRPr="00770090" w14:paraId="34F182AA" w14:textId="77777777" w:rsidTr="00EE5067">
            <w:trPr>
              <w:trHeight w:val="1659"/>
            </w:trPr>
            <w:tc>
              <w:tcPr>
                <w:tcW w:w="3969" w:type="dxa"/>
                <w:tcBorders>
                  <w:bottom w:val="dotted" w:sz="4" w:space="0" w:color="auto"/>
                </w:tcBorders>
              </w:tcPr>
              <w:p w14:paraId="4E4DB41F" w14:textId="77777777" w:rsidR="00514AC5" w:rsidRPr="00770090" w:rsidRDefault="00514AC5" w:rsidP="00EE5067">
                <w:pPr>
                  <w:rPr>
                    <w:rFonts w:cs="Arial"/>
                  </w:rPr>
                </w:pPr>
              </w:p>
            </w:tc>
            <w:tc>
              <w:tcPr>
                <w:tcW w:w="1139" w:type="dxa"/>
              </w:tcPr>
              <w:p w14:paraId="1603E01B" w14:textId="77777777" w:rsidR="00514AC5" w:rsidRPr="00770090" w:rsidRDefault="00514AC5" w:rsidP="00EE5067">
                <w:pPr>
                  <w:rPr>
                    <w:rFonts w:cs="Arial"/>
                  </w:rPr>
                </w:pPr>
              </w:p>
            </w:tc>
            <w:tc>
              <w:tcPr>
                <w:tcW w:w="3969" w:type="dxa"/>
                <w:tcBorders>
                  <w:bottom w:val="dotted" w:sz="4" w:space="0" w:color="auto"/>
                </w:tcBorders>
              </w:tcPr>
              <w:p w14:paraId="2DB9334B" w14:textId="77777777" w:rsidR="00514AC5" w:rsidRPr="00770090" w:rsidRDefault="00514AC5" w:rsidP="00EE5067">
                <w:pPr>
                  <w:rPr>
                    <w:rFonts w:cs="Arial"/>
                  </w:rPr>
                </w:pPr>
              </w:p>
            </w:tc>
          </w:tr>
        </w:tbl>
        <w:tbl>
          <w:tblPr>
            <w:tblStyle w:val="Tabellrutenett"/>
            <w:tblW w:w="0" w:type="auto"/>
            <w:tblInd w:w="27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856"/>
            <w:gridCol w:w="1099"/>
            <w:gridCol w:w="3850"/>
          </w:tblGrid>
          <w:tr w:rsidR="00C558E6" w:rsidRPr="00770090" w14:paraId="73FD4F9B" w14:textId="77777777" w:rsidTr="42963C29">
            <w:tc>
              <w:tcPr>
                <w:tcW w:w="3969" w:type="dxa"/>
                <w:tcBorders>
                  <w:top w:val="dotted" w:sz="4" w:space="0" w:color="auto"/>
                </w:tcBorders>
                <w:tcMar>
                  <w:left w:w="0" w:type="dxa"/>
                </w:tcMar>
              </w:tcPr>
              <w:p w14:paraId="302E7300" w14:textId="77777777" w:rsidR="00514AC5" w:rsidRPr="00770090" w:rsidRDefault="00514AC5" w:rsidP="00C83CA8">
                <w:pPr>
                  <w:pStyle w:val="Sminformasjonstekster"/>
                  <w:framePr w:wrap="around"/>
                  <w:rPr>
                    <w:rFonts w:cs="Arial"/>
                  </w:rPr>
                </w:pPr>
                <w:r w:rsidRPr="00770090">
                  <w:rPr>
                    <w:rFonts w:cs="Arial"/>
                  </w:rPr>
                  <w:t>Kontrakttaker, hovedansvarlig:</w:t>
                </w:r>
              </w:p>
            </w:tc>
            <w:tc>
              <w:tcPr>
                <w:tcW w:w="1139" w:type="dxa"/>
              </w:tcPr>
              <w:p w14:paraId="00FE862B" w14:textId="77777777" w:rsidR="00514AC5" w:rsidRPr="00770090" w:rsidRDefault="00514AC5" w:rsidP="00C83CA8">
                <w:pPr>
                  <w:pStyle w:val="Sminformasjonstekster"/>
                  <w:framePr w:wrap="around"/>
                  <w:rPr>
                    <w:rFonts w:cs="Arial"/>
                  </w:rPr>
                </w:pPr>
              </w:p>
            </w:tc>
            <w:tc>
              <w:tcPr>
                <w:tcW w:w="3969" w:type="dxa"/>
                <w:tcBorders>
                  <w:top w:val="dotted" w:sz="4" w:space="0" w:color="auto"/>
                </w:tcBorders>
                <w:tcMar>
                  <w:left w:w="0" w:type="dxa"/>
                </w:tcMar>
              </w:tcPr>
              <w:p w14:paraId="3F6DD7D1" w14:textId="10121CA1" w:rsidR="00514AC5" w:rsidRPr="00770090" w:rsidRDefault="00514AC5" w:rsidP="00C83CA8">
                <w:pPr>
                  <w:pStyle w:val="Sminformasjonstekster"/>
                  <w:framePr w:wrap="around"/>
                  <w:rPr>
                    <w:rFonts w:cs="Arial"/>
                  </w:rPr>
                </w:pPr>
                <w:r w:rsidRPr="00770090">
                  <w:rPr>
                    <w:rFonts w:cs="Arial"/>
                  </w:rPr>
                  <w:t>K</w:t>
                </w:r>
                <w:r w:rsidR="4717F5E6" w:rsidRPr="00770090">
                  <w:rPr>
                    <w:rFonts w:cs="Arial"/>
                  </w:rPr>
                  <w:t>ontrakttaker, k</w:t>
                </w:r>
                <w:r w:rsidRPr="00770090">
                  <w:rPr>
                    <w:rFonts w:cs="Arial"/>
                  </w:rPr>
                  <w:t>ontaktperson</w:t>
                </w:r>
              </w:p>
            </w:tc>
          </w:tr>
          <w:tr w:rsidR="00C558E6" w:rsidRPr="00770090" w14:paraId="49198F2B" w14:textId="77777777" w:rsidTr="42963C29">
            <w:tc>
              <w:tcPr>
                <w:tcW w:w="3969" w:type="dxa"/>
                <w:tcMar>
                  <w:left w:w="0" w:type="dxa"/>
                </w:tcMar>
              </w:tcPr>
              <w:p w14:paraId="57E3DB14" w14:textId="77777777" w:rsidR="00514AC5" w:rsidRPr="00770090" w:rsidRDefault="00514AC5" w:rsidP="00C83CA8">
                <w:pPr>
                  <w:pStyle w:val="Sminformasjonstekster"/>
                  <w:framePr w:wrap="around"/>
                  <w:rPr>
                    <w:rFonts w:cs="Arial"/>
                  </w:rPr>
                </w:pPr>
                <w:r w:rsidRPr="00770090">
                  <w:rPr>
                    <w:rFonts w:cs="Arial"/>
                  </w:rPr>
                  <w:t>(sign. og stempel)</w:t>
                </w:r>
              </w:p>
            </w:tc>
            <w:tc>
              <w:tcPr>
                <w:tcW w:w="1139" w:type="dxa"/>
              </w:tcPr>
              <w:p w14:paraId="5B586C26" w14:textId="77777777" w:rsidR="00514AC5" w:rsidRPr="00770090" w:rsidRDefault="00514AC5" w:rsidP="00C83CA8">
                <w:pPr>
                  <w:pStyle w:val="Sminformasjonstekster"/>
                  <w:framePr w:wrap="around"/>
                  <w:rPr>
                    <w:rFonts w:cs="Arial"/>
                  </w:rPr>
                </w:pPr>
              </w:p>
            </w:tc>
            <w:tc>
              <w:tcPr>
                <w:tcW w:w="3969" w:type="dxa"/>
                <w:tcMar>
                  <w:left w:w="0" w:type="dxa"/>
                </w:tcMar>
              </w:tcPr>
              <w:p w14:paraId="6A39DE7F" w14:textId="77777777" w:rsidR="00514AC5" w:rsidRPr="00770090" w:rsidRDefault="00514AC5" w:rsidP="00C83CA8">
                <w:pPr>
                  <w:pStyle w:val="Sminformasjonstekster"/>
                  <w:framePr w:wrap="around"/>
                  <w:rPr>
                    <w:rFonts w:cs="Arial"/>
                  </w:rPr>
                </w:pPr>
                <w:r w:rsidRPr="00770090">
                  <w:rPr>
                    <w:rFonts w:cs="Arial"/>
                  </w:rPr>
                  <w:t>(sign.)</w:t>
                </w:r>
              </w:p>
            </w:tc>
          </w:tr>
        </w:tbl>
        <w:p w14:paraId="74964713" w14:textId="77777777" w:rsidR="00C83CA8" w:rsidRPr="00770090" w:rsidRDefault="00FD521C" w:rsidP="007E744A">
          <w:pPr>
            <w:rPr>
              <w:rFonts w:cs="Arial"/>
              <w:bCs/>
            </w:rPr>
          </w:pPr>
        </w:p>
      </w:sdtContent>
    </w:sdt>
    <w:bookmarkEnd w:id="1" w:displacedByCustomXml="prev"/>
    <w:p w14:paraId="7C219943" w14:textId="77777777" w:rsidR="006E7E1C" w:rsidRPr="00770090" w:rsidRDefault="006E7E1C" w:rsidP="006E7E1C">
      <w:pPr>
        <w:pStyle w:val="Tekstboks"/>
        <w:rPr>
          <w:rFonts w:cs="Arial"/>
        </w:rPr>
      </w:pPr>
      <w:r w:rsidRPr="00770090">
        <w:rPr>
          <w:rFonts w:cs="Arial"/>
        </w:rPr>
        <w:t xml:space="preserve">Eventuelle vedlegg må merkes med prosjektnummer og prosjekttittel.  </w:t>
      </w:r>
    </w:p>
    <w:p w14:paraId="443197AB" w14:textId="3178B9CC" w:rsidR="00A132F4" w:rsidRPr="00770090" w:rsidRDefault="006E7E1C" w:rsidP="006E7E1C">
      <w:pPr>
        <w:pStyle w:val="Tekstboks"/>
        <w:rPr>
          <w:rFonts w:cs="Arial"/>
        </w:rPr>
      </w:pPr>
      <w:r w:rsidRPr="00770090">
        <w:rPr>
          <w:rFonts w:cs="Arial"/>
        </w:rPr>
        <w:t>Regnskapsrapport attestert av revisor/regnskapsfører må legges ved.</w:t>
      </w:r>
    </w:p>
    <w:p w14:paraId="5502AEC5" w14:textId="77777777" w:rsidR="006E7E1C" w:rsidRPr="00770090" w:rsidRDefault="006E7E1C" w:rsidP="006E7E1C">
      <w:pPr>
        <w:rPr>
          <w:rFonts w:cs="Arial"/>
          <w:lang w:eastAsia="nb-NO"/>
        </w:rPr>
      </w:pPr>
    </w:p>
    <w:p w14:paraId="5EF49472" w14:textId="77777777" w:rsidR="006E7E1C" w:rsidRPr="00770090" w:rsidRDefault="006E7E1C" w:rsidP="006E7E1C">
      <w:pPr>
        <w:rPr>
          <w:rFonts w:cs="Arial"/>
          <w:lang w:eastAsia="nb-NO"/>
        </w:rPr>
      </w:pPr>
    </w:p>
    <w:p w14:paraId="57C8551C" w14:textId="77777777" w:rsidR="00E703E2" w:rsidRPr="00770090" w:rsidRDefault="00E703E2" w:rsidP="006E7E1C">
      <w:pPr>
        <w:rPr>
          <w:rFonts w:cs="Arial"/>
          <w:lang w:eastAsia="nb-NO"/>
        </w:rPr>
      </w:pPr>
    </w:p>
    <w:p w14:paraId="3662E59B" w14:textId="77777777" w:rsidR="00E703E2" w:rsidRPr="00770090" w:rsidRDefault="00E703E2" w:rsidP="006E7E1C">
      <w:pPr>
        <w:rPr>
          <w:rFonts w:cs="Arial"/>
          <w:lang w:eastAsia="nb-NO"/>
        </w:rPr>
      </w:pPr>
    </w:p>
    <w:p w14:paraId="628C439B" w14:textId="77777777" w:rsidR="00E703E2" w:rsidRPr="00770090" w:rsidRDefault="00E703E2" w:rsidP="006E7E1C">
      <w:pPr>
        <w:rPr>
          <w:rFonts w:cs="Arial"/>
          <w:lang w:eastAsia="nb-NO"/>
        </w:rPr>
      </w:pPr>
    </w:p>
    <w:p w14:paraId="3FF09D9E" w14:textId="77777777" w:rsidR="00E703E2" w:rsidRPr="00770090" w:rsidRDefault="00E703E2" w:rsidP="006E7E1C">
      <w:pPr>
        <w:rPr>
          <w:rFonts w:cs="Arial"/>
          <w:lang w:eastAsia="nb-NO"/>
        </w:rPr>
      </w:pPr>
    </w:p>
    <w:p w14:paraId="605E4D21" w14:textId="77777777" w:rsidR="00E703E2" w:rsidRPr="00770090" w:rsidRDefault="00E703E2" w:rsidP="006E7E1C">
      <w:pPr>
        <w:rPr>
          <w:rFonts w:cs="Arial"/>
          <w:lang w:eastAsia="nb-NO"/>
        </w:rPr>
      </w:pPr>
    </w:p>
    <w:p w14:paraId="535D8B85" w14:textId="77777777" w:rsidR="00E703E2" w:rsidRPr="00770090" w:rsidRDefault="00E703E2" w:rsidP="006E7E1C">
      <w:pPr>
        <w:rPr>
          <w:rFonts w:cs="Arial"/>
          <w:lang w:eastAsia="nb-NO"/>
        </w:rPr>
      </w:pPr>
    </w:p>
    <w:p w14:paraId="0D4F349C" w14:textId="77777777" w:rsidR="00E703E2" w:rsidRPr="00770090" w:rsidRDefault="00E703E2" w:rsidP="006E7E1C">
      <w:pPr>
        <w:rPr>
          <w:rFonts w:cs="Arial"/>
          <w:lang w:eastAsia="nb-NO"/>
        </w:rPr>
      </w:pPr>
    </w:p>
    <w:p w14:paraId="0DA7D9BA" w14:textId="77777777" w:rsidR="00E703E2" w:rsidRPr="00770090" w:rsidRDefault="00E703E2" w:rsidP="006E7E1C">
      <w:pPr>
        <w:rPr>
          <w:rFonts w:cs="Arial"/>
          <w:lang w:eastAsia="nb-NO"/>
        </w:rPr>
      </w:pPr>
    </w:p>
    <w:p w14:paraId="09548945" w14:textId="77777777" w:rsidR="00E703E2" w:rsidRPr="00770090" w:rsidRDefault="00E703E2" w:rsidP="006E7E1C">
      <w:pPr>
        <w:rPr>
          <w:rFonts w:cs="Arial"/>
          <w:lang w:eastAsia="nb-NO"/>
        </w:rPr>
      </w:pPr>
    </w:p>
    <w:p w14:paraId="4FA3AEA3" w14:textId="77777777" w:rsidR="00E703E2" w:rsidRPr="00770090" w:rsidRDefault="00E703E2" w:rsidP="006E7E1C">
      <w:pPr>
        <w:rPr>
          <w:rFonts w:cs="Arial"/>
          <w:lang w:eastAsia="nb-NO"/>
        </w:rPr>
      </w:pPr>
    </w:p>
    <w:p w14:paraId="1185270C" w14:textId="556F7629" w:rsidR="006E7E1C" w:rsidRPr="00770090" w:rsidRDefault="006E7E1C" w:rsidP="006E7E1C">
      <w:pPr>
        <w:rPr>
          <w:rFonts w:cs="Arial"/>
          <w:b/>
          <w:bCs/>
          <w:lang w:eastAsia="nb-NO"/>
        </w:rPr>
      </w:pPr>
      <w:r w:rsidRPr="00770090">
        <w:rPr>
          <w:rFonts w:cs="Arial"/>
          <w:b/>
          <w:bCs/>
          <w:lang w:eastAsia="nb-NO"/>
        </w:rPr>
        <w:lastRenderedPageBreak/>
        <w:t xml:space="preserve">Vedlegg </w:t>
      </w:r>
    </w:p>
    <w:p w14:paraId="74C79355" w14:textId="5C9AD661" w:rsidR="006E7E1C" w:rsidRPr="00770090" w:rsidRDefault="00567D4F" w:rsidP="006E7E1C">
      <w:pPr>
        <w:rPr>
          <w:rFonts w:cs="Arial"/>
          <w:color w:val="4E4EDB" w:themeColor="accent6" w:themeShade="BF"/>
          <w:sz w:val="22"/>
          <w:szCs w:val="22"/>
          <w:lang w:eastAsia="nb-NO"/>
        </w:rPr>
      </w:pPr>
      <w:r w:rsidRPr="00770090">
        <w:rPr>
          <w:rFonts w:cs="Arial"/>
          <w:color w:val="4E4EDB" w:themeColor="accent6" w:themeShade="BF"/>
          <w:sz w:val="22"/>
          <w:szCs w:val="22"/>
          <w:lang w:eastAsia="nb-NO"/>
        </w:rPr>
        <w:t>Fylles ut av p</w:t>
      </w:r>
      <w:r w:rsidR="006E7E1C" w:rsidRPr="00770090">
        <w:rPr>
          <w:rFonts w:cs="Arial"/>
          <w:color w:val="4E4EDB" w:themeColor="accent6" w:themeShade="BF"/>
          <w:sz w:val="22"/>
          <w:szCs w:val="22"/>
          <w:lang w:eastAsia="nb-NO"/>
        </w:rPr>
        <w:t>rosjektpartner(e)</w:t>
      </w:r>
    </w:p>
    <w:p w14:paraId="6BE5C98F" w14:textId="77777777" w:rsidR="00640CEC" w:rsidRPr="00770090" w:rsidRDefault="00640CEC" w:rsidP="00640CEC">
      <w:pPr>
        <w:pStyle w:val="Sminformasjonstekster"/>
        <w:framePr w:wrap="auto" w:vAnchor="margin" w:yAlign="inline"/>
        <w:rPr>
          <w:rFonts w:cs="Arial"/>
          <w:sz w:val="20"/>
          <w:szCs w:val="21"/>
        </w:rPr>
      </w:pPr>
      <w:r w:rsidRPr="00770090">
        <w:rPr>
          <w:rFonts w:cs="Arial"/>
          <w:sz w:val="20"/>
          <w:szCs w:val="21"/>
        </w:rPr>
        <w:t>Organisasjonsnavn:</w:t>
      </w:r>
    </w:p>
    <w:p w14:paraId="381901D7" w14:textId="77777777" w:rsidR="004C5FB9" w:rsidRPr="00770090" w:rsidRDefault="004C5FB9" w:rsidP="006E7E1C">
      <w:pPr>
        <w:rPr>
          <w:rFonts w:cs="Arial"/>
          <w:sz w:val="22"/>
          <w:szCs w:val="22"/>
          <w:lang w:eastAsia="nb-NO"/>
        </w:rPr>
      </w:pP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4962"/>
      </w:tblGrid>
      <w:tr w:rsidR="006E7E1C" w:rsidRPr="00770090" w14:paraId="2AD1FC08" w14:textId="77777777" w:rsidTr="004C5FB9">
        <w:trPr>
          <w:trHeight w:val="516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87A4A" w14:textId="77777777" w:rsidR="006E7E1C" w:rsidRPr="00770090" w:rsidRDefault="006E7E1C" w:rsidP="006E7E1C">
            <w:pPr>
              <w:spacing w:before="0" w:after="0"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770090">
              <w:rPr>
                <w:rFonts w:eastAsia="Times New Roman" w:cs="Arial"/>
                <w:sz w:val="20"/>
                <w:szCs w:val="20"/>
                <w:lang w:eastAsia="nb-NO"/>
              </w:rPr>
              <w:t>Hva er de viktigste resultatene fra prosjektet? 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83550" w14:textId="77777777" w:rsidR="006E7E1C" w:rsidRPr="00770090" w:rsidRDefault="006E7E1C" w:rsidP="006E7E1C">
            <w:pPr>
              <w:spacing w:before="0" w:after="0"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nb-NO"/>
              </w:rPr>
            </w:pPr>
            <w:r w:rsidRPr="00770090">
              <w:rPr>
                <w:rFonts w:eastAsia="Times New Roman" w:cs="Arial"/>
                <w:sz w:val="18"/>
                <w:szCs w:val="18"/>
                <w:lang w:eastAsia="nb-NO"/>
              </w:rPr>
              <w:t> </w:t>
            </w:r>
          </w:p>
        </w:tc>
      </w:tr>
      <w:tr w:rsidR="006E7E1C" w:rsidRPr="00770090" w14:paraId="0B749FB0" w14:textId="77777777" w:rsidTr="004C5FB9">
        <w:trPr>
          <w:trHeight w:val="534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E7AB3" w14:textId="77777777" w:rsidR="006E7E1C" w:rsidRPr="00770090" w:rsidRDefault="006E7E1C" w:rsidP="006E7E1C">
            <w:pPr>
              <w:spacing w:before="0" w:after="0"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770090">
              <w:rPr>
                <w:rFonts w:eastAsia="Times New Roman" w:cs="Arial"/>
                <w:color w:val="050100"/>
                <w:sz w:val="20"/>
                <w:szCs w:val="20"/>
                <w:lang w:eastAsia="nb-NO"/>
              </w:rPr>
              <w:t>Har </w:t>
            </w:r>
            <w:r w:rsidRPr="00770090">
              <w:rPr>
                <w:rFonts w:eastAsia="Times New Roman" w:cs="Arial"/>
                <w:sz w:val="20"/>
                <w:szCs w:val="20"/>
                <w:lang w:eastAsia="nb-NO"/>
              </w:rPr>
              <w:t>prosjektet gitt resultater som ikke var forventet? 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75FCEB" w14:textId="77777777" w:rsidR="006E7E1C" w:rsidRPr="00770090" w:rsidRDefault="006E7E1C" w:rsidP="006E7E1C">
            <w:pPr>
              <w:spacing w:before="0" w:after="0"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nb-NO"/>
              </w:rPr>
            </w:pPr>
            <w:r w:rsidRPr="00770090">
              <w:rPr>
                <w:rFonts w:eastAsia="Times New Roman" w:cs="Arial"/>
                <w:sz w:val="18"/>
                <w:szCs w:val="18"/>
                <w:lang w:eastAsia="nb-NO"/>
              </w:rPr>
              <w:t> </w:t>
            </w:r>
          </w:p>
        </w:tc>
      </w:tr>
      <w:tr w:rsidR="006E7E1C" w:rsidRPr="00770090" w14:paraId="1245250A" w14:textId="77777777" w:rsidTr="004C5FB9">
        <w:trPr>
          <w:trHeight w:val="714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1ECE06" w14:textId="22933F03" w:rsidR="006E7E1C" w:rsidRPr="00770090" w:rsidRDefault="006E7E1C" w:rsidP="006E7E1C">
            <w:pPr>
              <w:spacing w:before="0" w:after="0"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770090">
              <w:rPr>
                <w:rFonts w:eastAsia="Times New Roman" w:cs="Arial"/>
                <w:color w:val="050100"/>
                <w:sz w:val="20"/>
                <w:szCs w:val="20"/>
                <w:lang w:eastAsia="nb-NO"/>
              </w:rPr>
              <w:t>Videreføring – skal prosjektet videreføres, og hvordan skal det i så fall finansieres?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280A9" w14:textId="77777777" w:rsidR="006E7E1C" w:rsidRPr="00770090" w:rsidRDefault="006E7E1C" w:rsidP="006E7E1C">
            <w:pPr>
              <w:spacing w:before="0" w:after="0"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nb-NO"/>
              </w:rPr>
            </w:pPr>
            <w:r w:rsidRPr="00770090">
              <w:rPr>
                <w:rFonts w:eastAsia="Times New Roman" w:cs="Arial"/>
                <w:sz w:val="18"/>
                <w:szCs w:val="18"/>
                <w:lang w:eastAsia="nb-NO"/>
              </w:rPr>
              <w:t> </w:t>
            </w:r>
          </w:p>
          <w:p w14:paraId="329ED459" w14:textId="34D676AB" w:rsidR="006E7E1C" w:rsidRPr="00770090" w:rsidRDefault="006E7E1C" w:rsidP="006E7E1C">
            <w:pPr>
              <w:spacing w:before="0" w:after="0"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nb-NO"/>
              </w:rPr>
            </w:pPr>
          </w:p>
        </w:tc>
      </w:tr>
    </w:tbl>
    <w:p w14:paraId="1FBC13D5" w14:textId="77777777" w:rsidR="006E7E1C" w:rsidRPr="00770090" w:rsidRDefault="006E7E1C" w:rsidP="006E7E1C">
      <w:pPr>
        <w:rPr>
          <w:rFonts w:cs="Arial"/>
          <w:sz w:val="21"/>
          <w:szCs w:val="21"/>
          <w:lang w:eastAsia="nb-NO"/>
        </w:rPr>
      </w:pPr>
    </w:p>
    <w:p w14:paraId="0F0F3E63" w14:textId="77777777" w:rsidR="006E7E1C" w:rsidRPr="00770090" w:rsidRDefault="006E7E1C" w:rsidP="006E7E1C">
      <w:pPr>
        <w:rPr>
          <w:rFonts w:cs="Arial"/>
          <w:sz w:val="21"/>
          <w:szCs w:val="21"/>
          <w:lang w:eastAsia="nb-NO"/>
        </w:rPr>
      </w:pPr>
      <w:r w:rsidRPr="00770090">
        <w:rPr>
          <w:rFonts w:cs="Arial"/>
          <w:sz w:val="21"/>
          <w:szCs w:val="21"/>
          <w:u w:val="single"/>
          <w:lang w:eastAsia="nb-NO"/>
        </w:rPr>
        <w:t>Oppsummering av nytte og resultater (hvilken ny kunnskap er oppnådd i prosjektet)</w:t>
      </w:r>
      <w:r w:rsidRPr="00770090">
        <w:rPr>
          <w:rFonts w:cs="Arial"/>
          <w:sz w:val="21"/>
          <w:szCs w:val="21"/>
          <w:lang w:eastAsia="nb-NO"/>
        </w:rPr>
        <w:t>:  </w:t>
      </w:r>
    </w:p>
    <w:p w14:paraId="279318D3" w14:textId="77777777" w:rsidR="004C5FB9" w:rsidRPr="00770090" w:rsidRDefault="004C5FB9" w:rsidP="006E7E1C">
      <w:pPr>
        <w:rPr>
          <w:rFonts w:cs="Arial"/>
          <w:sz w:val="21"/>
          <w:szCs w:val="21"/>
          <w:lang w:eastAsia="nb-NO"/>
        </w:rPr>
      </w:pPr>
      <w:r w:rsidRPr="00770090">
        <w:rPr>
          <w:rFonts w:cs="Arial"/>
          <w:sz w:val="21"/>
          <w:szCs w:val="21"/>
          <w:lang w:eastAsia="nb-NO"/>
        </w:rPr>
        <w:t>...</w:t>
      </w:r>
    </w:p>
    <w:p w14:paraId="56D90699" w14:textId="2CCF4B93" w:rsidR="006E7E1C" w:rsidRPr="00770090" w:rsidRDefault="006E7E1C" w:rsidP="006E7E1C">
      <w:pPr>
        <w:rPr>
          <w:rFonts w:cs="Arial"/>
          <w:sz w:val="21"/>
          <w:szCs w:val="21"/>
          <w:lang w:eastAsia="nb-NO"/>
        </w:rPr>
      </w:pPr>
      <w:r w:rsidRPr="00770090">
        <w:rPr>
          <w:rFonts w:cs="Arial"/>
          <w:sz w:val="21"/>
          <w:szCs w:val="21"/>
          <w:lang w:eastAsia="nb-NO"/>
        </w:rPr>
        <w:t> </w:t>
      </w:r>
    </w:p>
    <w:p w14:paraId="0E8858EA" w14:textId="77777777" w:rsidR="006E7E1C" w:rsidRPr="00770090" w:rsidRDefault="006E7E1C" w:rsidP="006E7E1C">
      <w:pPr>
        <w:rPr>
          <w:rFonts w:cs="Arial"/>
          <w:lang w:eastAsia="nb-NO"/>
        </w:rPr>
      </w:pPr>
    </w:p>
    <w:p w14:paraId="471E37A3" w14:textId="500CCA80" w:rsidR="006E7E1C" w:rsidRPr="00770090" w:rsidRDefault="006E7E1C" w:rsidP="00640CEC">
      <w:pPr>
        <w:pStyle w:val="5Overskrift"/>
        <w:numPr>
          <w:ilvl w:val="0"/>
          <w:numId w:val="0"/>
        </w:numPr>
        <w:rPr>
          <w:rFonts w:cs="Arial"/>
        </w:rPr>
      </w:pPr>
      <w:r w:rsidRPr="00770090">
        <w:rPr>
          <w:rFonts w:cs="Arial"/>
        </w:rPr>
        <w:t>Attestasjon</w:t>
      </w:r>
    </w:p>
    <w:p w14:paraId="6D4937C9" w14:textId="77777777" w:rsidR="006E7E1C" w:rsidRPr="00770090" w:rsidRDefault="006E7E1C" w:rsidP="006E7E1C">
      <w:pPr>
        <w:pStyle w:val="Sminformasjonstekster"/>
        <w:framePr w:wrap="around"/>
        <w:rPr>
          <w:rFonts w:cs="Arial"/>
        </w:rPr>
      </w:pPr>
      <w:r w:rsidRPr="00770090">
        <w:rPr>
          <w:rFonts w:cs="Arial"/>
        </w:rPr>
        <w:t xml:space="preserve">Sted/ dato: </w:t>
      </w:r>
    </w:p>
    <w:tbl>
      <w:tblPr>
        <w:tblStyle w:val="Tabellrutenett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8"/>
        <w:gridCol w:w="1109"/>
        <w:gridCol w:w="3848"/>
      </w:tblGrid>
      <w:tr w:rsidR="006E7E1C" w:rsidRPr="00770090" w14:paraId="4DAA0677" w14:textId="77777777" w:rsidTr="009038E2">
        <w:trPr>
          <w:trHeight w:val="1659"/>
        </w:trPr>
        <w:tc>
          <w:tcPr>
            <w:tcW w:w="3969" w:type="dxa"/>
            <w:tcBorders>
              <w:bottom w:val="dotted" w:sz="4" w:space="0" w:color="auto"/>
            </w:tcBorders>
          </w:tcPr>
          <w:p w14:paraId="2CEE167A" w14:textId="3014DFA8" w:rsidR="006E7E1C" w:rsidRPr="00770090" w:rsidRDefault="006E7E1C" w:rsidP="009038E2">
            <w:pPr>
              <w:rPr>
                <w:rFonts w:cs="Arial"/>
              </w:rPr>
            </w:pPr>
          </w:p>
        </w:tc>
        <w:tc>
          <w:tcPr>
            <w:tcW w:w="1139" w:type="dxa"/>
          </w:tcPr>
          <w:p w14:paraId="44E114EC" w14:textId="77777777" w:rsidR="006E7E1C" w:rsidRPr="00770090" w:rsidRDefault="006E7E1C" w:rsidP="009038E2">
            <w:pPr>
              <w:rPr>
                <w:rFonts w:cs="Arial"/>
              </w:rPr>
            </w:pPr>
          </w:p>
        </w:tc>
        <w:tc>
          <w:tcPr>
            <w:tcW w:w="3969" w:type="dxa"/>
            <w:tcBorders>
              <w:bottom w:val="dotted" w:sz="4" w:space="0" w:color="auto"/>
            </w:tcBorders>
          </w:tcPr>
          <w:p w14:paraId="09EC69F8" w14:textId="77777777" w:rsidR="006E7E1C" w:rsidRPr="00770090" w:rsidRDefault="006E7E1C" w:rsidP="009038E2">
            <w:pPr>
              <w:rPr>
                <w:rFonts w:cs="Arial"/>
              </w:rPr>
            </w:pPr>
          </w:p>
        </w:tc>
      </w:tr>
    </w:tbl>
    <w:tbl>
      <w:tblPr>
        <w:tblStyle w:val="Tabellrutenett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6"/>
        <w:gridCol w:w="1099"/>
        <w:gridCol w:w="3850"/>
      </w:tblGrid>
      <w:tr w:rsidR="006E7E1C" w:rsidRPr="00770090" w14:paraId="1314E515" w14:textId="77777777" w:rsidTr="009038E2">
        <w:tc>
          <w:tcPr>
            <w:tcW w:w="3969" w:type="dxa"/>
            <w:tcBorders>
              <w:top w:val="dotted" w:sz="4" w:space="0" w:color="auto"/>
            </w:tcBorders>
            <w:tcMar>
              <w:left w:w="0" w:type="dxa"/>
            </w:tcMar>
          </w:tcPr>
          <w:p w14:paraId="0EC6E5FD" w14:textId="77777777" w:rsidR="006E7E1C" w:rsidRPr="00770090" w:rsidRDefault="006E7E1C" w:rsidP="009038E2">
            <w:pPr>
              <w:pStyle w:val="Sminformasjonstekster"/>
              <w:framePr w:wrap="around"/>
              <w:rPr>
                <w:rFonts w:cs="Arial"/>
              </w:rPr>
            </w:pPr>
            <w:r w:rsidRPr="00770090">
              <w:rPr>
                <w:rFonts w:cs="Arial"/>
              </w:rPr>
              <w:t>Kontrakttaker, hovedansvarlig:</w:t>
            </w:r>
          </w:p>
        </w:tc>
        <w:tc>
          <w:tcPr>
            <w:tcW w:w="1139" w:type="dxa"/>
          </w:tcPr>
          <w:p w14:paraId="7F71DDD1" w14:textId="77777777" w:rsidR="006E7E1C" w:rsidRPr="00770090" w:rsidRDefault="006E7E1C" w:rsidP="009038E2">
            <w:pPr>
              <w:pStyle w:val="Sminformasjonstekster"/>
              <w:framePr w:wrap="around"/>
              <w:rPr>
                <w:rFonts w:cs="Arial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  <w:tcMar>
              <w:left w:w="0" w:type="dxa"/>
            </w:tcMar>
          </w:tcPr>
          <w:p w14:paraId="4E57A2FF" w14:textId="77777777" w:rsidR="006E7E1C" w:rsidRPr="00770090" w:rsidRDefault="006E7E1C" w:rsidP="009038E2">
            <w:pPr>
              <w:pStyle w:val="Sminformasjonstekster"/>
              <w:framePr w:wrap="around"/>
              <w:rPr>
                <w:rFonts w:cs="Arial"/>
              </w:rPr>
            </w:pPr>
            <w:r w:rsidRPr="00770090">
              <w:rPr>
                <w:rFonts w:cs="Arial"/>
              </w:rPr>
              <w:t>Kontrakttaker, kontaktperson</w:t>
            </w:r>
          </w:p>
        </w:tc>
      </w:tr>
      <w:tr w:rsidR="006E7E1C" w:rsidRPr="00770090" w14:paraId="3DC23FBB" w14:textId="77777777" w:rsidTr="009038E2">
        <w:tc>
          <w:tcPr>
            <w:tcW w:w="3969" w:type="dxa"/>
            <w:tcMar>
              <w:left w:w="0" w:type="dxa"/>
            </w:tcMar>
          </w:tcPr>
          <w:p w14:paraId="23A5254E" w14:textId="77777777" w:rsidR="006E7E1C" w:rsidRPr="00770090" w:rsidRDefault="006E7E1C" w:rsidP="009038E2">
            <w:pPr>
              <w:pStyle w:val="Sminformasjonstekster"/>
              <w:framePr w:wrap="around"/>
              <w:rPr>
                <w:rFonts w:cs="Arial"/>
              </w:rPr>
            </w:pPr>
            <w:r w:rsidRPr="00770090">
              <w:rPr>
                <w:rFonts w:cs="Arial"/>
              </w:rPr>
              <w:t>(sign. og stempel)</w:t>
            </w:r>
          </w:p>
        </w:tc>
        <w:tc>
          <w:tcPr>
            <w:tcW w:w="1139" w:type="dxa"/>
          </w:tcPr>
          <w:p w14:paraId="1194F08A" w14:textId="77777777" w:rsidR="006E7E1C" w:rsidRPr="00770090" w:rsidRDefault="006E7E1C" w:rsidP="009038E2">
            <w:pPr>
              <w:pStyle w:val="Sminformasjonstekster"/>
              <w:framePr w:wrap="around"/>
              <w:rPr>
                <w:rFonts w:cs="Arial"/>
              </w:rPr>
            </w:pPr>
          </w:p>
        </w:tc>
        <w:tc>
          <w:tcPr>
            <w:tcW w:w="3969" w:type="dxa"/>
            <w:tcMar>
              <w:left w:w="0" w:type="dxa"/>
            </w:tcMar>
          </w:tcPr>
          <w:p w14:paraId="19DC9163" w14:textId="77777777" w:rsidR="006E7E1C" w:rsidRPr="00770090" w:rsidRDefault="006E7E1C" w:rsidP="009038E2">
            <w:pPr>
              <w:pStyle w:val="Sminformasjonstekster"/>
              <w:framePr w:wrap="around"/>
              <w:rPr>
                <w:rFonts w:cs="Arial"/>
              </w:rPr>
            </w:pPr>
            <w:r w:rsidRPr="00770090">
              <w:rPr>
                <w:rFonts w:cs="Arial"/>
              </w:rPr>
              <w:t>(sign.)</w:t>
            </w:r>
          </w:p>
        </w:tc>
      </w:tr>
    </w:tbl>
    <w:p w14:paraId="6DBF7DE4" w14:textId="77777777" w:rsidR="006E7E1C" w:rsidRPr="00770090" w:rsidRDefault="006E7E1C" w:rsidP="006E7E1C">
      <w:pPr>
        <w:rPr>
          <w:rFonts w:cs="Arial"/>
          <w:lang w:eastAsia="nb-NO"/>
        </w:rPr>
      </w:pPr>
    </w:p>
    <w:sectPr w:rsidR="006E7E1C" w:rsidRPr="00770090" w:rsidSect="008C519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75" w:right="1411" w:bottom="1656" w:left="141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A25357" w14:textId="77777777" w:rsidR="00FD521C" w:rsidRDefault="00FD521C" w:rsidP="00852788">
      <w:r>
        <w:separator/>
      </w:r>
    </w:p>
  </w:endnote>
  <w:endnote w:type="continuationSeparator" w:id="0">
    <w:p w14:paraId="0533FD23" w14:textId="77777777" w:rsidR="00FD521C" w:rsidRDefault="00FD521C" w:rsidP="0085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Kompleks skrif">
    <w:altName w:val="Times New Roman"/>
    <w:panose1 w:val="020B0604020202020204"/>
    <w:charset w:val="00"/>
    <w:family w:val="roman"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l"/>
      </w:rPr>
      <w:id w:val="-964895077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00611806" w14:textId="77777777" w:rsidR="00DD5789" w:rsidRDefault="00DD5789" w:rsidP="006813C4">
        <w:pPr>
          <w:pStyle w:val="Bunntekst"/>
          <w:framePr w:wrap="none" w:vAnchor="text" w:hAnchor="margin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27E35AE0" w14:textId="77777777" w:rsidR="00DD5789" w:rsidRDefault="00DD5789" w:rsidP="006813C4">
    <w:pPr>
      <w:pStyle w:val="Bunnteks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C5A0B8" w14:textId="77777777" w:rsidR="00564F14" w:rsidRDefault="00564F14" w:rsidP="00564F14">
    <w:pPr>
      <w:pStyle w:val="Bunntekst"/>
    </w:pPr>
  </w:p>
  <w:p w14:paraId="7AB383FD" w14:textId="77777777" w:rsidR="00852788" w:rsidRPr="00FB55AC" w:rsidRDefault="00564F14" w:rsidP="00FB55AC">
    <w:pPr>
      <w:pStyle w:val="Bunntekst"/>
      <w:jc w:val="righ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97E46F9" wp14:editId="7C75C6E6">
              <wp:simplePos x="0" y="0"/>
              <wp:positionH relativeFrom="column">
                <wp:posOffset>-99695</wp:posOffset>
              </wp:positionH>
              <wp:positionV relativeFrom="paragraph">
                <wp:posOffset>128270</wp:posOffset>
              </wp:positionV>
              <wp:extent cx="1689100" cy="525780"/>
              <wp:effectExtent l="0" t="0" r="0" b="0"/>
              <wp:wrapSquare wrapText="bothSides"/>
              <wp:docPr id="83966650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9100" cy="525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80F33B" w14:textId="77777777" w:rsidR="00564F14" w:rsidRPr="0098259B" w:rsidRDefault="00564F14" w:rsidP="00564F14">
                          <w:pPr>
                            <w:pStyle w:val="Sminformasjonstekster"/>
                          </w:pPr>
                          <w:r w:rsidRPr="0098259B">
                            <w:t>Besøksadresse:</w:t>
                          </w:r>
                        </w:p>
                        <w:p w14:paraId="29000BD5" w14:textId="77777777" w:rsidR="00564F14" w:rsidRPr="0098259B" w:rsidRDefault="00564F14" w:rsidP="00564F14">
                          <w:pPr>
                            <w:pStyle w:val="Sminformasjonstekster"/>
                          </w:pPr>
                          <w:r w:rsidRPr="0098259B">
                            <w:t>Drammensveien 165</w:t>
                          </w:r>
                        </w:p>
                        <w:p w14:paraId="01D2A55A" w14:textId="77777777" w:rsidR="00564F14" w:rsidRPr="0098259B" w:rsidRDefault="00564F14" w:rsidP="00564F14">
                          <w:pPr>
                            <w:pStyle w:val="Sminformasjonstekster"/>
                          </w:pPr>
                          <w:r w:rsidRPr="0098259B">
                            <w:t>0277 Oslo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7E46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7.85pt;margin-top:10.1pt;width:133pt;height:4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" filled="f" stroked="f" strokeweight=".5pt">
              <v:textbox>
                <w:txbxContent>
                  <w:p w14:paraId="7780F33B" w14:textId="77777777" w:rsidR="00564F14" w:rsidRPr="0098259B" w:rsidRDefault="00564F14" w:rsidP="00564F14">
                    <w:pPr>
                      <w:pStyle w:val="Sminformasjonstekster"/>
                    </w:pPr>
                    <w:r w:rsidRPr="0098259B">
                      <w:t>Besøksadresse:</w:t>
                    </w:r>
                  </w:p>
                  <w:p w14:paraId="29000BD5" w14:textId="77777777" w:rsidR="00564F14" w:rsidRPr="0098259B" w:rsidRDefault="00564F14" w:rsidP="00564F14">
                    <w:pPr>
                      <w:pStyle w:val="Sminformasjonstekster"/>
                    </w:pPr>
                    <w:r w:rsidRPr="0098259B">
                      <w:t>Drammensveien 165</w:t>
                    </w:r>
                  </w:p>
                  <w:p w14:paraId="01D2A55A" w14:textId="77777777" w:rsidR="00564F14" w:rsidRPr="0098259B" w:rsidRDefault="00564F14" w:rsidP="00564F14">
                    <w:pPr>
                      <w:pStyle w:val="Sminformasjonstekster"/>
                    </w:pPr>
                    <w:r w:rsidRPr="0098259B">
                      <w:t>0277 Oslo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D5C5CEA" wp14:editId="6B65647B">
              <wp:simplePos x="0" y="0"/>
              <wp:positionH relativeFrom="column">
                <wp:posOffset>2971165</wp:posOffset>
              </wp:positionH>
              <wp:positionV relativeFrom="paragraph">
                <wp:posOffset>120650</wp:posOffset>
              </wp:positionV>
              <wp:extent cx="2025650" cy="556260"/>
              <wp:effectExtent l="0" t="0" r="0" b="0"/>
              <wp:wrapNone/>
              <wp:docPr id="203095440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56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A389E4" w14:textId="77777777" w:rsidR="00564F14" w:rsidRPr="00F97789" w:rsidRDefault="00564F14" w:rsidP="00564F14">
                          <w:pPr>
                            <w:pStyle w:val="Sminformasjonstekster"/>
                          </w:pPr>
                          <w:r w:rsidRPr="00F97789">
                            <w:t xml:space="preserve">spaceagency@spaceagency.no   </w:t>
                          </w:r>
                        </w:p>
                        <w:p w14:paraId="13EDD427" w14:textId="77777777" w:rsidR="00564F14" w:rsidRPr="00F97789" w:rsidRDefault="00564F14" w:rsidP="00564F14">
                          <w:pPr>
                            <w:pStyle w:val="Sminformasjonstekster"/>
                          </w:pPr>
                          <w:r w:rsidRPr="00F97789">
                            <w:t>(+47) 22</w:t>
                          </w:r>
                          <w:r>
                            <w:t xml:space="preserve"> </w:t>
                          </w:r>
                          <w:r w:rsidRPr="00F97789">
                            <w:t>51</w:t>
                          </w:r>
                          <w:r>
                            <w:t xml:space="preserve"> </w:t>
                          </w:r>
                          <w:r w:rsidRPr="00F97789">
                            <w:t>18</w:t>
                          </w:r>
                          <w:r>
                            <w:t xml:space="preserve"> </w:t>
                          </w:r>
                          <w:r w:rsidRPr="00F97789">
                            <w:t xml:space="preserve">00 </w:t>
                          </w:r>
                        </w:p>
                        <w:p w14:paraId="25F088AD" w14:textId="77777777" w:rsidR="00564F14" w:rsidRPr="00800A1D" w:rsidRDefault="00564F14" w:rsidP="00564F14">
                          <w:pPr>
                            <w:pStyle w:val="Sminformasjonstekster"/>
                            <w:rPr>
                              <w:b/>
                              <w:bCs/>
                              <w:color w:val="050100" w:themeColor="text1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r</w:t>
                          </w:r>
                          <w:r w:rsidRPr="00800A1D">
                            <w:rPr>
                              <w:b/>
                              <w:bCs/>
                            </w:rPr>
                            <w:t>omdirektoratet.no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5C5CEA" id="_x0000_s1027" type="#_x0000_t202" style="position:absolute;left:0;text-align:left;margin-left:233.95pt;margin-top:9.5pt;width:159.5pt;height:43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" filled="f" stroked="f" strokeweight=".5pt">
              <v:textbox>
                <w:txbxContent>
                  <w:p w14:paraId="63A389E4" w14:textId="77777777" w:rsidR="00564F14" w:rsidRPr="00F97789" w:rsidRDefault="00564F14" w:rsidP="00564F14">
                    <w:pPr>
                      <w:pStyle w:val="Sminformasjonstekster"/>
                    </w:pPr>
                    <w:r w:rsidRPr="00F97789">
                      <w:t xml:space="preserve">spaceagency@spaceagency.no   </w:t>
                    </w:r>
                  </w:p>
                  <w:p w14:paraId="13EDD427" w14:textId="77777777" w:rsidR="00564F14" w:rsidRPr="00F97789" w:rsidRDefault="00564F14" w:rsidP="00564F14">
                    <w:pPr>
                      <w:pStyle w:val="Sminformasjonstekster"/>
                    </w:pPr>
                    <w:r w:rsidRPr="00F97789">
                      <w:t>(+47) 22</w:t>
                    </w:r>
                    <w:r>
                      <w:t xml:space="preserve"> </w:t>
                    </w:r>
                    <w:r w:rsidRPr="00F97789">
                      <w:t>51</w:t>
                    </w:r>
                    <w:r>
                      <w:t xml:space="preserve"> </w:t>
                    </w:r>
                    <w:r w:rsidRPr="00F97789">
                      <w:t>18</w:t>
                    </w:r>
                    <w:r>
                      <w:t xml:space="preserve"> </w:t>
                    </w:r>
                    <w:r w:rsidRPr="00F97789">
                      <w:t xml:space="preserve">00 </w:t>
                    </w:r>
                  </w:p>
                  <w:p w14:paraId="25F088AD" w14:textId="77777777" w:rsidR="00564F14" w:rsidRPr="00800A1D" w:rsidRDefault="00564F14" w:rsidP="00564F14">
                    <w:pPr>
                      <w:pStyle w:val="Sminformasjonstekster"/>
                      <w:rPr>
                        <w:b/>
                        <w:bCs/>
                        <w:color w:val="050100" w:themeColor="text1"/>
                      </w:rPr>
                    </w:pPr>
                    <w:r>
                      <w:rPr>
                        <w:b/>
                        <w:bCs/>
                      </w:rPr>
                      <w:t>r</w:t>
                    </w:r>
                    <w:r w:rsidRPr="00800A1D">
                      <w:rPr>
                        <w:b/>
                        <w:bCs/>
                      </w:rPr>
                      <w:t>omdirektoratet.no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BCCBCF8" wp14:editId="687A3A5A">
              <wp:simplePos x="0" y="0"/>
              <wp:positionH relativeFrom="column">
                <wp:posOffset>4538980</wp:posOffset>
              </wp:positionH>
              <wp:positionV relativeFrom="paragraph">
                <wp:posOffset>315595</wp:posOffset>
              </wp:positionV>
              <wp:extent cx="1282700" cy="422275"/>
              <wp:effectExtent l="0" t="0" r="0" b="0"/>
              <wp:wrapNone/>
              <wp:docPr id="2058104715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0" cy="422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48AE99" w14:textId="77777777" w:rsidR="00564F14" w:rsidRPr="007736B3" w:rsidRDefault="00564F14" w:rsidP="00564F14">
                          <w:pPr>
                            <w:pStyle w:val="Bunntekst"/>
                            <w:spacing w:line="276" w:lineRule="auto"/>
                            <w:jc w:val="right"/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</w:pP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 xml:space="preserve">Side 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>1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end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 xml:space="preserve"> av 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>2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725ECEF6" w14:textId="77777777" w:rsidR="00564F14" w:rsidRDefault="00564F14" w:rsidP="00564F14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CBCF8" id="Text Box 9" o:spid="_x0000_s1028" type="#_x0000_t202" style="position:absolute;left:0;text-align:left;margin-left:357.4pt;margin-top:24.85pt;width:101pt;height:3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" filled="f" stroked="f" strokeweight=".5pt">
              <v:textbox>
                <w:txbxContent>
                  <w:p w14:paraId="0F48AE99" w14:textId="77777777" w:rsidR="00564F14" w:rsidRPr="007736B3" w:rsidRDefault="00564F14" w:rsidP="00564F14">
                    <w:pPr>
                      <w:pStyle w:val="Footer"/>
                      <w:spacing w:line="276" w:lineRule="auto"/>
                      <w:jc w:val="right"/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</w:pP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 xml:space="preserve">Side 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begin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instrText>PAGE  \* Arabic  \* MERGEFORMAT</w:instrTex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separate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>1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end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 xml:space="preserve"> av 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begin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instrText>NUMPAGES  \* Arabic  \* MERGEFORMAT</w:instrTex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separate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>2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end"/>
                    </w:r>
                  </w:p>
                  <w:p w14:paraId="725ECEF6" w14:textId="77777777" w:rsidR="00564F14" w:rsidRDefault="00564F14" w:rsidP="00564F14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okmarkStart w:id="3" w:name="_Hlk184212127"/>
  <w:bookmarkStart w:id="4" w:name="_Hlk184212128"/>
  <w:bookmarkStart w:id="5" w:name="_Hlk184212384"/>
  <w:bookmarkStart w:id="6" w:name="_Hlk184212385"/>
  <w:p w14:paraId="5F02FBC4" w14:textId="77777777" w:rsidR="00037A31" w:rsidRDefault="00514AC5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F2648DF" wp14:editId="0AC66F8D">
              <wp:simplePos x="0" y="0"/>
              <wp:positionH relativeFrom="column">
                <wp:posOffset>104381</wp:posOffset>
              </wp:positionH>
              <wp:positionV relativeFrom="paragraph">
                <wp:posOffset>132715</wp:posOffset>
              </wp:positionV>
              <wp:extent cx="2635250" cy="556260"/>
              <wp:effectExtent l="0" t="0" r="0" b="0"/>
              <wp:wrapNone/>
              <wp:docPr id="84961605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52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8DCE75" w14:textId="77777777" w:rsidR="00514AC5" w:rsidRDefault="00514AC5" w:rsidP="00514AC5">
                          <w:pPr>
                            <w:pStyle w:val="Sminformasjonstekster"/>
                          </w:pPr>
                          <w:r w:rsidRPr="00F97789">
                            <w:t>(+47) 22</w:t>
                          </w:r>
                          <w:r>
                            <w:t xml:space="preserve"> </w:t>
                          </w:r>
                          <w:r w:rsidRPr="00F97789">
                            <w:t>51</w:t>
                          </w:r>
                          <w:r>
                            <w:t xml:space="preserve"> </w:t>
                          </w:r>
                          <w:r w:rsidRPr="00F97789">
                            <w:t>18</w:t>
                          </w:r>
                          <w:r>
                            <w:t xml:space="preserve"> </w:t>
                          </w:r>
                          <w:r w:rsidRPr="00F97789">
                            <w:t xml:space="preserve">00 </w:t>
                          </w:r>
                        </w:p>
                        <w:p w14:paraId="3B3650FF" w14:textId="4AEB5A4A" w:rsidR="00514AC5" w:rsidRDefault="008C5196" w:rsidP="00514AC5">
                          <w:pPr>
                            <w:pStyle w:val="Sminformasjonstekster"/>
                          </w:pPr>
                          <w:r>
                            <w:t>tilskudd</w:t>
                          </w:r>
                          <w:r w:rsidR="00514AC5" w:rsidRPr="00514AC5">
                            <w:t xml:space="preserve">@spaceagency.no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2648D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8.2pt;margin-top:10.45pt;width:207.5pt;height:4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" filled="f" stroked="f" strokeweight=".5pt">
              <v:textbox>
                <w:txbxContent>
                  <w:p w14:paraId="608DCE75" w14:textId="77777777" w:rsidR="00514AC5" w:rsidRDefault="00514AC5" w:rsidP="00514AC5">
                    <w:pPr>
                      <w:pStyle w:val="Sminformasjonstekster"/>
                    </w:pPr>
                    <w:r w:rsidRPr="00F97789">
                      <w:t>(+47) 22</w:t>
                    </w:r>
                    <w:r>
                      <w:t xml:space="preserve"> </w:t>
                    </w:r>
                    <w:r w:rsidRPr="00F97789">
                      <w:t>51</w:t>
                    </w:r>
                    <w:r>
                      <w:t xml:space="preserve"> </w:t>
                    </w:r>
                    <w:r w:rsidRPr="00F97789">
                      <w:t>18</w:t>
                    </w:r>
                    <w:r>
                      <w:t xml:space="preserve"> </w:t>
                    </w:r>
                    <w:r w:rsidRPr="00F97789">
                      <w:t xml:space="preserve">00 </w:t>
                    </w:r>
                  </w:p>
                  <w:p w14:paraId="3B3650FF" w14:textId="4AEB5A4A" w:rsidR="00514AC5" w:rsidRDefault="008C5196" w:rsidP="00514AC5">
                    <w:pPr>
                      <w:pStyle w:val="Sminformasjonstekster"/>
                    </w:pPr>
                    <w:r>
                      <w:t>tilskudd</w:t>
                    </w:r>
                    <w:r w:rsidR="00514AC5" w:rsidRPr="00514AC5">
                      <w:t xml:space="preserve">@spaceagency.no </w:t>
                    </w:r>
                  </w:p>
                </w:txbxContent>
              </v:textbox>
            </v:shape>
          </w:pict>
        </mc:Fallback>
      </mc:AlternateContent>
    </w:r>
    <w:r w:rsidR="00784E1D">
      <w:rPr>
        <w:rFonts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9B23435" wp14:editId="4489DA1A">
              <wp:simplePos x="0" y="0"/>
              <wp:positionH relativeFrom="column">
                <wp:posOffset>4538980</wp:posOffset>
              </wp:positionH>
              <wp:positionV relativeFrom="paragraph">
                <wp:posOffset>330200</wp:posOffset>
              </wp:positionV>
              <wp:extent cx="1282700" cy="422275"/>
              <wp:effectExtent l="0" t="0" r="0" b="0"/>
              <wp:wrapNone/>
              <wp:docPr id="334261895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0" cy="422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25D7FF" w14:textId="77777777" w:rsidR="00037A31" w:rsidRPr="007736B3" w:rsidRDefault="00037A31" w:rsidP="00037A31">
                          <w:pPr>
                            <w:pStyle w:val="Bunntekst"/>
                            <w:spacing w:line="276" w:lineRule="auto"/>
                            <w:jc w:val="right"/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</w:pP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 xml:space="preserve">Side 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>1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end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 xml:space="preserve"> av 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>2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27DC2808" w14:textId="77777777" w:rsidR="00037A31" w:rsidRDefault="00037A31" w:rsidP="00037A31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B23435" id="_x0000_s1030" type="#_x0000_t202" style="position:absolute;margin-left:357.4pt;margin-top:26pt;width:101pt;height:3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" filled="f" stroked="f" strokeweight=".5pt">
              <v:textbox>
                <w:txbxContent>
                  <w:p w14:paraId="5525D7FF" w14:textId="77777777" w:rsidR="00037A31" w:rsidRPr="007736B3" w:rsidRDefault="00037A31" w:rsidP="00037A31">
                    <w:pPr>
                      <w:pStyle w:val="Footer"/>
                      <w:spacing w:line="276" w:lineRule="auto"/>
                      <w:jc w:val="right"/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</w:pP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 xml:space="preserve">Side 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begin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instrText>PAGE  \* Arabic  \* MERGEFORMAT</w:instrTex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separate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>1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end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 xml:space="preserve"> av 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begin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instrText>NUMPAGES  \* Arabic  \* MERGEFORMAT</w:instrTex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separate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>2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end"/>
                    </w:r>
                  </w:p>
                  <w:p w14:paraId="27DC2808" w14:textId="77777777" w:rsidR="00037A31" w:rsidRDefault="00037A31" w:rsidP="00037A31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bookmarkEnd w:id="3"/>
    <w:bookmarkEnd w:id="4"/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61F926" w14:textId="77777777" w:rsidR="00FD521C" w:rsidRDefault="00FD521C" w:rsidP="00852788">
      <w:r>
        <w:separator/>
      </w:r>
    </w:p>
  </w:footnote>
  <w:footnote w:type="continuationSeparator" w:id="0">
    <w:p w14:paraId="0F4E8240" w14:textId="77777777" w:rsidR="00FD521C" w:rsidRDefault="00FD521C" w:rsidP="00852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BE60B9" w14:textId="77777777" w:rsidR="00852788" w:rsidRPr="005C5305" w:rsidRDefault="00564F14" w:rsidP="00564F14">
    <w:pPr>
      <w:spacing w:line="276" w:lineRule="auto"/>
      <w:rPr>
        <w:rFonts w:ascii="Calibri" w:hAnsi="Calibri" w:cs="Calibri"/>
        <w:color w:val="2A2928" w:themeColor="background2" w:themeShade="40"/>
        <w:sz w:val="20"/>
        <w:szCs w:val="20"/>
      </w:rPr>
    </w:pPr>
    <w:r>
      <w:rPr>
        <w:noProof/>
        <w:lang w:val="en-US"/>
      </w:rPr>
      <w:drawing>
        <wp:inline distT="0" distB="0" distL="0" distR="0" wp14:anchorId="2E7A5DAF" wp14:editId="2768C5F0">
          <wp:extent cx="1697577" cy="432000"/>
          <wp:effectExtent l="0" t="0" r="0" b="6350"/>
          <wp:docPr id="989580645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580645" name="Graphic 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757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917EE3" w14:textId="77777777" w:rsidR="00852788" w:rsidRPr="001C6346" w:rsidRDefault="00852788">
    <w:pPr>
      <w:pStyle w:val="Toppteks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5439F6" w14:textId="77777777" w:rsidR="00037A31" w:rsidRDefault="007D4B35">
    <w:pPr>
      <w:pStyle w:val="Topptekst"/>
    </w:pPr>
    <w:r>
      <w:rPr>
        <w:noProof/>
        <w:lang w:val="en-US"/>
      </w:rPr>
      <w:drawing>
        <wp:inline distT="0" distB="0" distL="0" distR="0" wp14:anchorId="341D7ABE" wp14:editId="69FAA203">
          <wp:extent cx="1697577" cy="432000"/>
          <wp:effectExtent l="0" t="0" r="0" b="6350"/>
          <wp:docPr id="453232978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232978" name="Graphic 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757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00EBC"/>
    <w:multiLevelType w:val="hybridMultilevel"/>
    <w:tmpl w:val="B6A8C13E"/>
    <w:lvl w:ilvl="0" w:tplc="80CA4BBA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A1C3E"/>
    <w:multiLevelType w:val="hybridMultilevel"/>
    <w:tmpl w:val="0B74AEB4"/>
    <w:lvl w:ilvl="0" w:tplc="E57C4E34">
      <w:start w:val="4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4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9C4C13"/>
    <w:multiLevelType w:val="hybridMultilevel"/>
    <w:tmpl w:val="8B7461C2"/>
    <w:lvl w:ilvl="0" w:tplc="E1923A4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838CB"/>
    <w:multiLevelType w:val="hybridMultilevel"/>
    <w:tmpl w:val="E8F83388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A0730"/>
    <w:multiLevelType w:val="multilevel"/>
    <w:tmpl w:val="C54817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361" w:hanging="340"/>
      </w:pPr>
      <w:rPr>
        <w:rFonts w:ascii="Calibri" w:hAnsi="Calibri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B72B9"/>
    <w:multiLevelType w:val="hybridMultilevel"/>
    <w:tmpl w:val="D6006E2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B5B92"/>
    <w:multiLevelType w:val="multilevel"/>
    <w:tmpl w:val="33F0D89E"/>
    <w:styleLink w:val="CurrentList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ordinal"/>
      <w:isLgl/>
      <w:suff w:val="space"/>
      <w:lvlText w:val="%1.%2."/>
      <w:lvlJc w:val="left"/>
      <w:pPr>
        <w:ind w:left="5671" w:firstLine="0"/>
      </w:pPr>
      <w:rPr>
        <w:rFonts w:hint="default"/>
      </w:rPr>
    </w:lvl>
    <w:lvl w:ilvl="2">
      <w:start w:val="1"/>
      <w:numFmt w:val="ordin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AB96C53"/>
    <w:multiLevelType w:val="hybridMultilevel"/>
    <w:tmpl w:val="E8F83388"/>
    <w:lvl w:ilvl="0" w:tplc="0414000F">
      <w:start w:val="1"/>
      <w:numFmt w:val="decimal"/>
      <w:lvlText w:val="%1."/>
      <w:lvlJc w:val="left"/>
      <w:pPr>
        <w:ind w:left="644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321E6"/>
    <w:multiLevelType w:val="hybridMultilevel"/>
    <w:tmpl w:val="01765A78"/>
    <w:lvl w:ilvl="0" w:tplc="E1923A4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3943C1"/>
    <w:multiLevelType w:val="multilevel"/>
    <w:tmpl w:val="33F0D89E"/>
    <w:styleLink w:val="CurrentList1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ordinal"/>
      <w:isLgl/>
      <w:suff w:val="space"/>
      <w:lvlText w:val="%1.%2."/>
      <w:lvlJc w:val="left"/>
      <w:pPr>
        <w:ind w:left="5671" w:firstLine="0"/>
      </w:pPr>
      <w:rPr>
        <w:rFonts w:hint="default"/>
      </w:rPr>
    </w:lvl>
    <w:lvl w:ilvl="2">
      <w:start w:val="1"/>
      <w:numFmt w:val="ordin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2E44460"/>
    <w:multiLevelType w:val="hybridMultilevel"/>
    <w:tmpl w:val="9C6C89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833D5"/>
    <w:multiLevelType w:val="hybridMultilevel"/>
    <w:tmpl w:val="3BDCBE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F56A3"/>
    <w:multiLevelType w:val="hybridMultilevel"/>
    <w:tmpl w:val="EE6A1D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A410B"/>
    <w:multiLevelType w:val="hybridMultilevel"/>
    <w:tmpl w:val="0B74AEB4"/>
    <w:lvl w:ilvl="0" w:tplc="FFFFFFFF">
      <w:start w:val="4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4A5347C"/>
    <w:multiLevelType w:val="hybridMultilevel"/>
    <w:tmpl w:val="C102ECC6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88789C"/>
    <w:multiLevelType w:val="multilevel"/>
    <w:tmpl w:val="33F0D89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ordinal"/>
      <w:isLgl/>
      <w:suff w:val="space"/>
      <w:lvlText w:val="%1.%2."/>
      <w:lvlJc w:val="left"/>
      <w:pPr>
        <w:ind w:left="5671" w:firstLine="0"/>
      </w:pPr>
      <w:rPr>
        <w:rFonts w:hint="default"/>
      </w:rPr>
    </w:lvl>
    <w:lvl w:ilvl="2">
      <w:start w:val="1"/>
      <w:numFmt w:val="ordin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 w16cid:durableId="865486170">
    <w:abstractNumId w:val="10"/>
  </w:num>
  <w:num w:numId="2" w16cid:durableId="396125696">
    <w:abstractNumId w:val="12"/>
  </w:num>
  <w:num w:numId="3" w16cid:durableId="527374326">
    <w:abstractNumId w:val="11"/>
  </w:num>
  <w:num w:numId="4" w16cid:durableId="172106976">
    <w:abstractNumId w:val="8"/>
  </w:num>
  <w:num w:numId="5" w16cid:durableId="1722822172">
    <w:abstractNumId w:val="2"/>
  </w:num>
  <w:num w:numId="6" w16cid:durableId="174420006">
    <w:abstractNumId w:val="4"/>
  </w:num>
  <w:num w:numId="7" w16cid:durableId="1460296307">
    <w:abstractNumId w:val="15"/>
  </w:num>
  <w:num w:numId="8" w16cid:durableId="1122649400">
    <w:abstractNumId w:val="0"/>
  </w:num>
  <w:num w:numId="9" w16cid:durableId="364211592">
    <w:abstractNumId w:val="9"/>
  </w:num>
  <w:num w:numId="10" w16cid:durableId="707068571">
    <w:abstractNumId w:val="6"/>
  </w:num>
  <w:num w:numId="11" w16cid:durableId="1955862765">
    <w:abstractNumId w:val="14"/>
  </w:num>
  <w:num w:numId="12" w16cid:durableId="1163931071">
    <w:abstractNumId w:val="5"/>
  </w:num>
  <w:num w:numId="13" w16cid:durableId="1657878252">
    <w:abstractNumId w:val="7"/>
  </w:num>
  <w:num w:numId="14" w16cid:durableId="357397104">
    <w:abstractNumId w:val="3"/>
  </w:num>
  <w:num w:numId="15" w16cid:durableId="305359083">
    <w:abstractNumId w:val="1"/>
  </w:num>
  <w:num w:numId="16" w16cid:durableId="2054380641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hideSpellingErrors/>
  <w:hideGrammaticalErrors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BE9"/>
    <w:rsid w:val="0001147E"/>
    <w:rsid w:val="00022026"/>
    <w:rsid w:val="00024754"/>
    <w:rsid w:val="00035509"/>
    <w:rsid w:val="00037A31"/>
    <w:rsid w:val="00045EC3"/>
    <w:rsid w:val="000473F1"/>
    <w:rsid w:val="000476AD"/>
    <w:rsid w:val="00047BB1"/>
    <w:rsid w:val="00086BF4"/>
    <w:rsid w:val="00091238"/>
    <w:rsid w:val="000C002C"/>
    <w:rsid w:val="000C67C6"/>
    <w:rsid w:val="000C6B53"/>
    <w:rsid w:val="000D6F4A"/>
    <w:rsid w:val="000E271A"/>
    <w:rsid w:val="000E6A91"/>
    <w:rsid w:val="000F3754"/>
    <w:rsid w:val="00105B44"/>
    <w:rsid w:val="00113C92"/>
    <w:rsid w:val="00136DB8"/>
    <w:rsid w:val="00152828"/>
    <w:rsid w:val="00153147"/>
    <w:rsid w:val="00160CD1"/>
    <w:rsid w:val="00167413"/>
    <w:rsid w:val="0019067C"/>
    <w:rsid w:val="001C6346"/>
    <w:rsid w:val="001C6517"/>
    <w:rsid w:val="001D7F3A"/>
    <w:rsid w:val="00202E74"/>
    <w:rsid w:val="002208FF"/>
    <w:rsid w:val="00224189"/>
    <w:rsid w:val="0023454A"/>
    <w:rsid w:val="00247C06"/>
    <w:rsid w:val="00251BBA"/>
    <w:rsid w:val="00267C98"/>
    <w:rsid w:val="00273BBA"/>
    <w:rsid w:val="0029027F"/>
    <w:rsid w:val="0029432D"/>
    <w:rsid w:val="002A480F"/>
    <w:rsid w:val="002A68FE"/>
    <w:rsid w:val="002B017B"/>
    <w:rsid w:val="002D43D2"/>
    <w:rsid w:val="002F2180"/>
    <w:rsid w:val="002F6439"/>
    <w:rsid w:val="00305C33"/>
    <w:rsid w:val="00325EEA"/>
    <w:rsid w:val="003274EF"/>
    <w:rsid w:val="00337EDD"/>
    <w:rsid w:val="00350338"/>
    <w:rsid w:val="00354AB5"/>
    <w:rsid w:val="00362155"/>
    <w:rsid w:val="00362457"/>
    <w:rsid w:val="003A6DDF"/>
    <w:rsid w:val="003B619A"/>
    <w:rsid w:val="003C3B1C"/>
    <w:rsid w:val="003C3BD5"/>
    <w:rsid w:val="003D2479"/>
    <w:rsid w:val="003E7648"/>
    <w:rsid w:val="003F1EE7"/>
    <w:rsid w:val="00406EDE"/>
    <w:rsid w:val="0041101E"/>
    <w:rsid w:val="00420329"/>
    <w:rsid w:val="004227E4"/>
    <w:rsid w:val="004379BB"/>
    <w:rsid w:val="004403E4"/>
    <w:rsid w:val="0045256C"/>
    <w:rsid w:val="00461A5C"/>
    <w:rsid w:val="00490C4F"/>
    <w:rsid w:val="00492A10"/>
    <w:rsid w:val="0049545E"/>
    <w:rsid w:val="0049660C"/>
    <w:rsid w:val="004B2598"/>
    <w:rsid w:val="004B2F1F"/>
    <w:rsid w:val="004B3CBE"/>
    <w:rsid w:val="004C27DD"/>
    <w:rsid w:val="004C5B75"/>
    <w:rsid w:val="004C5FB9"/>
    <w:rsid w:val="004D38BE"/>
    <w:rsid w:val="004F62E4"/>
    <w:rsid w:val="00501444"/>
    <w:rsid w:val="00514AC5"/>
    <w:rsid w:val="00517615"/>
    <w:rsid w:val="00533A53"/>
    <w:rsid w:val="005535EA"/>
    <w:rsid w:val="0055381C"/>
    <w:rsid w:val="005575A3"/>
    <w:rsid w:val="00564F14"/>
    <w:rsid w:val="00567D4F"/>
    <w:rsid w:val="0058445D"/>
    <w:rsid w:val="005A0E97"/>
    <w:rsid w:val="005C5305"/>
    <w:rsid w:val="005E5C95"/>
    <w:rsid w:val="005F2B8F"/>
    <w:rsid w:val="005F472E"/>
    <w:rsid w:val="005F735B"/>
    <w:rsid w:val="006147C5"/>
    <w:rsid w:val="006161CF"/>
    <w:rsid w:val="00627113"/>
    <w:rsid w:val="00640CEC"/>
    <w:rsid w:val="0065359C"/>
    <w:rsid w:val="0067096B"/>
    <w:rsid w:val="006813C4"/>
    <w:rsid w:val="006B7BA3"/>
    <w:rsid w:val="006E7E1C"/>
    <w:rsid w:val="006F1479"/>
    <w:rsid w:val="006F2BCE"/>
    <w:rsid w:val="006F571D"/>
    <w:rsid w:val="007009D0"/>
    <w:rsid w:val="00702FFA"/>
    <w:rsid w:val="00731CC4"/>
    <w:rsid w:val="00746047"/>
    <w:rsid w:val="00752D05"/>
    <w:rsid w:val="00757923"/>
    <w:rsid w:val="00770090"/>
    <w:rsid w:val="007736B3"/>
    <w:rsid w:val="007756B8"/>
    <w:rsid w:val="00780A60"/>
    <w:rsid w:val="007833AC"/>
    <w:rsid w:val="00784E1D"/>
    <w:rsid w:val="00791AC5"/>
    <w:rsid w:val="00791FEA"/>
    <w:rsid w:val="00792B40"/>
    <w:rsid w:val="007A5D2E"/>
    <w:rsid w:val="007B7A35"/>
    <w:rsid w:val="007C45B2"/>
    <w:rsid w:val="007C52C2"/>
    <w:rsid w:val="007D4B35"/>
    <w:rsid w:val="007E744A"/>
    <w:rsid w:val="007F3135"/>
    <w:rsid w:val="00800A1D"/>
    <w:rsid w:val="00806778"/>
    <w:rsid w:val="0082286F"/>
    <w:rsid w:val="00824E9A"/>
    <w:rsid w:val="00830236"/>
    <w:rsid w:val="00852788"/>
    <w:rsid w:val="00860847"/>
    <w:rsid w:val="00860F90"/>
    <w:rsid w:val="008754E1"/>
    <w:rsid w:val="00877B79"/>
    <w:rsid w:val="008906B9"/>
    <w:rsid w:val="008A4FB7"/>
    <w:rsid w:val="008A5A5D"/>
    <w:rsid w:val="008B0807"/>
    <w:rsid w:val="008B3E5E"/>
    <w:rsid w:val="008C5196"/>
    <w:rsid w:val="008F1BE9"/>
    <w:rsid w:val="00904FDD"/>
    <w:rsid w:val="00924639"/>
    <w:rsid w:val="00926BE4"/>
    <w:rsid w:val="0093276D"/>
    <w:rsid w:val="0093578B"/>
    <w:rsid w:val="009402F8"/>
    <w:rsid w:val="009435B1"/>
    <w:rsid w:val="00946159"/>
    <w:rsid w:val="009550BA"/>
    <w:rsid w:val="009607E4"/>
    <w:rsid w:val="0098259B"/>
    <w:rsid w:val="00987DFC"/>
    <w:rsid w:val="0099161F"/>
    <w:rsid w:val="00995E54"/>
    <w:rsid w:val="00996E4C"/>
    <w:rsid w:val="009B004F"/>
    <w:rsid w:val="009B2CFA"/>
    <w:rsid w:val="009E519A"/>
    <w:rsid w:val="00A03207"/>
    <w:rsid w:val="00A132F4"/>
    <w:rsid w:val="00A41BAE"/>
    <w:rsid w:val="00A967E8"/>
    <w:rsid w:val="00AE4DB0"/>
    <w:rsid w:val="00B05E0A"/>
    <w:rsid w:val="00B122FE"/>
    <w:rsid w:val="00B168F1"/>
    <w:rsid w:val="00B460F6"/>
    <w:rsid w:val="00B81A68"/>
    <w:rsid w:val="00BA5CED"/>
    <w:rsid w:val="00BC2D22"/>
    <w:rsid w:val="00BD7F69"/>
    <w:rsid w:val="00BE1C3E"/>
    <w:rsid w:val="00BE4FC1"/>
    <w:rsid w:val="00BE718B"/>
    <w:rsid w:val="00C177E1"/>
    <w:rsid w:val="00C20562"/>
    <w:rsid w:val="00C3563D"/>
    <w:rsid w:val="00C558E6"/>
    <w:rsid w:val="00C73C18"/>
    <w:rsid w:val="00C7649F"/>
    <w:rsid w:val="00C83CA8"/>
    <w:rsid w:val="00C91314"/>
    <w:rsid w:val="00CA0A28"/>
    <w:rsid w:val="00CA14E3"/>
    <w:rsid w:val="00CC1843"/>
    <w:rsid w:val="00D10D10"/>
    <w:rsid w:val="00D26DD9"/>
    <w:rsid w:val="00D30FBE"/>
    <w:rsid w:val="00D37795"/>
    <w:rsid w:val="00D51A65"/>
    <w:rsid w:val="00D53F88"/>
    <w:rsid w:val="00D6349F"/>
    <w:rsid w:val="00D668E1"/>
    <w:rsid w:val="00D801E9"/>
    <w:rsid w:val="00D9414B"/>
    <w:rsid w:val="00DB1966"/>
    <w:rsid w:val="00DB43BB"/>
    <w:rsid w:val="00DB608F"/>
    <w:rsid w:val="00DB6B02"/>
    <w:rsid w:val="00DD5789"/>
    <w:rsid w:val="00DD7749"/>
    <w:rsid w:val="00E0265C"/>
    <w:rsid w:val="00E101C4"/>
    <w:rsid w:val="00E14272"/>
    <w:rsid w:val="00E238DE"/>
    <w:rsid w:val="00E4669F"/>
    <w:rsid w:val="00E703E2"/>
    <w:rsid w:val="00E833D5"/>
    <w:rsid w:val="00E91AAB"/>
    <w:rsid w:val="00E944D6"/>
    <w:rsid w:val="00EA1ABC"/>
    <w:rsid w:val="00EB14A7"/>
    <w:rsid w:val="00EB253E"/>
    <w:rsid w:val="00EB3EB5"/>
    <w:rsid w:val="00EC1BA9"/>
    <w:rsid w:val="00EC5457"/>
    <w:rsid w:val="00ED0C10"/>
    <w:rsid w:val="00EE61F4"/>
    <w:rsid w:val="00EE7F83"/>
    <w:rsid w:val="00F124EC"/>
    <w:rsid w:val="00F24A6F"/>
    <w:rsid w:val="00F3032F"/>
    <w:rsid w:val="00F36F2D"/>
    <w:rsid w:val="00F95EA5"/>
    <w:rsid w:val="00F97789"/>
    <w:rsid w:val="00FB1CF5"/>
    <w:rsid w:val="00FB55AC"/>
    <w:rsid w:val="00FD521C"/>
    <w:rsid w:val="42963C29"/>
    <w:rsid w:val="4717F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B3054"/>
  <w15:chartTrackingRefBased/>
  <w15:docId w15:val="{8FA8A1C5-F5BA-EF4F-8564-3DEF9E66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1 Normal"/>
    <w:qFormat/>
    <w:rsid w:val="0029432D"/>
    <w:pPr>
      <w:spacing w:before="160" w:after="80" w:line="312" w:lineRule="auto"/>
    </w:pPr>
    <w:rPr>
      <w:rFonts w:ascii="Arial" w:hAnsi="Arial"/>
      <w:kern w:val="0"/>
      <w14:ligatures w14:val="none"/>
    </w:rPr>
  </w:style>
  <w:style w:type="paragraph" w:styleId="Overskrift1">
    <w:name w:val="heading 1"/>
    <w:aliases w:val="Undertittel bold"/>
    <w:basedOn w:val="Normal"/>
    <w:next w:val="Normal"/>
    <w:link w:val="Overskrift1Tegn"/>
    <w:uiPriority w:val="9"/>
    <w:rsid w:val="00420329"/>
    <w:pPr>
      <w:keepNext/>
      <w:keepLines/>
      <w:spacing w:before="360" w:after="240"/>
      <w:outlineLvl w:val="0"/>
    </w:pPr>
    <w:rPr>
      <w:rFonts w:eastAsiaTheme="majorEastAsia" w:cstheme="majorBidi"/>
      <w:b/>
      <w:color w:val="050100" w:themeColor="text1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rsid w:val="006F1479"/>
    <w:pPr>
      <w:keepNext/>
      <w:keepLines/>
      <w:spacing w:after="120"/>
      <w:outlineLvl w:val="1"/>
    </w:pPr>
    <w:rPr>
      <w:rFonts w:eastAsiaTheme="majorEastAsia" w:cstheme="majorBidi"/>
      <w:b/>
      <w:color w:val="050100" w:themeColor="tex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DB1966"/>
    <w:pPr>
      <w:keepNext/>
      <w:keepLines/>
      <w:spacing w:before="40"/>
      <w:outlineLvl w:val="2"/>
    </w:pPr>
    <w:rPr>
      <w:rFonts w:eastAsiaTheme="majorEastAsia" w:cstheme="majorBidi"/>
      <w:color w:val="120A7F" w:themeColor="accent1" w:themeShade="7F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0C002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C0FC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0C6B5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C0FC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0C6B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20A7F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52788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TopptekstTegn">
    <w:name w:val="Topptekst Tegn"/>
    <w:basedOn w:val="Standardskriftforavsnitt"/>
    <w:link w:val="Topptekst"/>
    <w:uiPriority w:val="99"/>
    <w:rsid w:val="00852788"/>
  </w:style>
  <w:style w:type="paragraph" w:styleId="Bunntekst">
    <w:name w:val="footer"/>
    <w:basedOn w:val="Normal"/>
    <w:link w:val="BunntekstTegn"/>
    <w:uiPriority w:val="99"/>
    <w:unhideWhenUsed/>
    <w:rsid w:val="00852788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BunntekstTegn">
    <w:name w:val="Bunntekst Tegn"/>
    <w:basedOn w:val="Standardskriftforavsnitt"/>
    <w:link w:val="Bunntekst"/>
    <w:uiPriority w:val="99"/>
    <w:rsid w:val="00852788"/>
  </w:style>
  <w:style w:type="character" w:styleId="Hyperkobling">
    <w:name w:val="Hyperlink"/>
    <w:basedOn w:val="Standardskriftforavsnitt"/>
    <w:unhideWhenUsed/>
    <w:rsid w:val="00852788"/>
    <w:rPr>
      <w:color w:val="5E5AAE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D43D2"/>
    <w:rPr>
      <w:color w:val="A1A1EC" w:themeColor="followedHyperlink"/>
      <w:u w:val="single"/>
    </w:rPr>
  </w:style>
  <w:style w:type="character" w:customStyle="1" w:styleId="Overskrift1Tegn">
    <w:name w:val="Overskrift 1 Tegn"/>
    <w:aliases w:val="Undertittel bold Tegn"/>
    <w:basedOn w:val="Standardskriftforavsnitt"/>
    <w:link w:val="Overskrift1"/>
    <w:uiPriority w:val="9"/>
    <w:rsid w:val="00420329"/>
    <w:rPr>
      <w:rFonts w:ascii="Arial" w:eastAsiaTheme="majorEastAsia" w:hAnsi="Arial" w:cstheme="majorBidi"/>
      <w:b/>
      <w:color w:val="050100" w:themeColor="text1"/>
      <w:kern w:val="0"/>
      <w:sz w:val="32"/>
      <w:szCs w:val="32"/>
      <w14:ligatures w14:val="non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F1479"/>
    <w:rPr>
      <w:rFonts w:ascii="Arial" w:eastAsiaTheme="majorEastAsia" w:hAnsi="Arial" w:cstheme="majorBidi"/>
      <w:b/>
      <w:color w:val="050100" w:themeColor="text1"/>
      <w:kern w:val="0"/>
      <w:sz w:val="26"/>
      <w:szCs w:val="26"/>
      <w14:ligatures w14:val="none"/>
    </w:rPr>
  </w:style>
  <w:style w:type="paragraph" w:styleId="Tittel">
    <w:name w:val="Title"/>
    <w:basedOn w:val="Normal"/>
    <w:next w:val="Normal"/>
    <w:link w:val="TittelTegn"/>
    <w:uiPriority w:val="10"/>
    <w:rsid w:val="000C6B53"/>
    <w:pPr>
      <w:spacing w:before="240" w:after="240" w:line="240" w:lineRule="auto"/>
      <w:contextualSpacing/>
    </w:pPr>
    <w:rPr>
      <w:rFonts w:eastAsiaTheme="majorEastAsia" w:cs="Times New Roman (Kompleks skrif"/>
      <w:spacing w:val="-10"/>
      <w:kern w:val="28"/>
      <w:sz w:val="72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C6B53"/>
    <w:rPr>
      <w:rFonts w:ascii="Arial" w:eastAsiaTheme="majorEastAsia" w:hAnsi="Arial" w:cs="Times New Roman (Kompleks skrif"/>
      <w:spacing w:val="-10"/>
      <w:kern w:val="28"/>
      <w:sz w:val="72"/>
      <w:szCs w:val="56"/>
      <w14:ligatures w14:val="none"/>
    </w:rPr>
  </w:style>
  <w:style w:type="character" w:styleId="Sidetall">
    <w:name w:val="page number"/>
    <w:basedOn w:val="Standardskriftforavsnitt"/>
    <w:uiPriority w:val="99"/>
    <w:semiHidden/>
    <w:unhideWhenUsed/>
    <w:rsid w:val="00DD5789"/>
  </w:style>
  <w:style w:type="character" w:styleId="Ulstomtale">
    <w:name w:val="Unresolved Mention"/>
    <w:basedOn w:val="Standardskriftforavsnitt"/>
    <w:uiPriority w:val="99"/>
    <w:semiHidden/>
    <w:unhideWhenUsed/>
    <w:rsid w:val="001D7F3A"/>
    <w:rPr>
      <w:color w:val="605E5C"/>
      <w:shd w:val="clear" w:color="auto" w:fill="E1DFDD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B1966"/>
    <w:rPr>
      <w:rFonts w:ascii="Arial" w:eastAsiaTheme="majorEastAsia" w:hAnsi="Arial" w:cstheme="majorBidi"/>
      <w:color w:val="120A7F" w:themeColor="accent1" w:themeShade="7F"/>
      <w:kern w:val="0"/>
      <w14:ligatures w14:val="none"/>
    </w:rPr>
  </w:style>
  <w:style w:type="paragraph" w:styleId="Listeavsnitt">
    <w:name w:val="List Paragraph"/>
    <w:basedOn w:val="Normal"/>
    <w:link w:val="ListeavsnittTegn"/>
    <w:uiPriority w:val="34"/>
    <w:qFormat/>
    <w:rsid w:val="00DB1966"/>
    <w:pPr>
      <w:ind w:left="720"/>
      <w:contextualSpacing/>
    </w:pPr>
  </w:style>
  <w:style w:type="paragraph" w:styleId="Ingenmellomrom">
    <w:name w:val="No Spacing"/>
    <w:uiPriority w:val="1"/>
    <w:rsid w:val="00DB1966"/>
    <w:rPr>
      <w:rFonts w:ascii="Arial" w:hAnsi="Arial"/>
      <w:kern w:val="0"/>
      <w:sz w:val="22"/>
      <w14:ligatures w14:val="none"/>
    </w:rPr>
  </w:style>
  <w:style w:type="character" w:styleId="Utheving">
    <w:name w:val="Emphasis"/>
    <w:basedOn w:val="Standardskriftforavsnitt"/>
    <w:uiPriority w:val="20"/>
    <w:rsid w:val="00DB1966"/>
    <w:rPr>
      <w:rFonts w:ascii="Arial" w:hAnsi="Arial"/>
      <w:i/>
      <w:iCs/>
    </w:rPr>
  </w:style>
  <w:style w:type="character" w:styleId="Boktittel">
    <w:name w:val="Book Title"/>
    <w:basedOn w:val="Standardskriftforavsnitt"/>
    <w:uiPriority w:val="33"/>
    <w:rsid w:val="00DB1966"/>
    <w:rPr>
      <w:rFonts w:ascii="Arial" w:hAnsi="Arial"/>
      <w:b/>
      <w:bCs/>
      <w:i/>
      <w:iCs/>
      <w:spacing w:val="5"/>
    </w:rPr>
  </w:style>
  <w:style w:type="character" w:styleId="Sterkreferanse">
    <w:name w:val="Intense Reference"/>
    <w:basedOn w:val="Standardskriftforavsnitt"/>
    <w:uiPriority w:val="32"/>
    <w:rsid w:val="00DB1966"/>
    <w:rPr>
      <w:rFonts w:ascii="Arial" w:hAnsi="Arial"/>
      <w:b/>
      <w:bCs/>
      <w:smallCaps/>
      <w:color w:val="3627EE" w:themeColor="accent1"/>
      <w:spacing w:val="5"/>
    </w:rPr>
  </w:style>
  <w:style w:type="character" w:styleId="Svakreferanse">
    <w:name w:val="Subtle Reference"/>
    <w:basedOn w:val="Standardskriftforavsnitt"/>
    <w:uiPriority w:val="31"/>
    <w:rsid w:val="00DB1966"/>
    <w:rPr>
      <w:rFonts w:ascii="Arial" w:hAnsi="Arial"/>
      <w:smallCaps/>
      <w:color w:val="B72400" w:themeColor="text1" w:themeTint="A5"/>
    </w:rPr>
  </w:style>
  <w:style w:type="character" w:styleId="Sterk">
    <w:name w:val="Strong"/>
    <w:basedOn w:val="Standardskriftforavsnitt"/>
    <w:uiPriority w:val="22"/>
    <w:rsid w:val="00DB1966"/>
    <w:rPr>
      <w:rFonts w:ascii="Arial" w:hAnsi="Arial"/>
      <w:b/>
      <w:bCs/>
    </w:rPr>
  </w:style>
  <w:style w:type="character" w:styleId="Sterkutheving">
    <w:name w:val="Intense Emphasis"/>
    <w:basedOn w:val="Standardskriftforavsnitt"/>
    <w:uiPriority w:val="21"/>
    <w:rsid w:val="00DB1966"/>
    <w:rPr>
      <w:rFonts w:ascii="Arial" w:hAnsi="Arial"/>
      <w:i/>
      <w:iCs/>
      <w:color w:val="3627EE" w:themeColor="accent1"/>
    </w:rPr>
  </w:style>
  <w:style w:type="character" w:styleId="Svakutheving">
    <w:name w:val="Subtle Emphasis"/>
    <w:basedOn w:val="Standardskriftforavsnitt"/>
    <w:uiPriority w:val="19"/>
    <w:rsid w:val="00DB1966"/>
    <w:rPr>
      <w:rFonts w:ascii="Arial" w:hAnsi="Arial"/>
      <w:i/>
      <w:iCs/>
      <w:color w:val="831A00" w:themeColor="text1" w:themeTint="BF"/>
    </w:rPr>
  </w:style>
  <w:style w:type="paragraph" w:styleId="Undertittel">
    <w:name w:val="Subtitle"/>
    <w:basedOn w:val="Normal"/>
    <w:next w:val="Normal"/>
    <w:link w:val="UndertittelTegn"/>
    <w:uiPriority w:val="11"/>
    <w:rsid w:val="00DB1966"/>
    <w:pPr>
      <w:numPr>
        <w:ilvl w:val="1"/>
      </w:numPr>
      <w:spacing w:after="160"/>
    </w:pPr>
    <w:rPr>
      <w:rFonts w:eastAsiaTheme="minorEastAsia"/>
      <w:color w:val="B72400" w:themeColor="text1" w:themeTint="A5"/>
      <w:spacing w:val="15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B1966"/>
    <w:rPr>
      <w:rFonts w:ascii="Arial" w:eastAsiaTheme="minorEastAsia" w:hAnsi="Arial"/>
      <w:color w:val="B72400" w:themeColor="text1" w:themeTint="A5"/>
      <w:spacing w:val="15"/>
      <w:kern w:val="0"/>
      <w:sz w:val="22"/>
      <w:szCs w:val="22"/>
      <w14:ligatures w14:val="none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0C002C"/>
    <w:rPr>
      <w:rFonts w:asciiTheme="majorHAnsi" w:eastAsiaTheme="majorEastAsia" w:hAnsiTheme="majorHAnsi" w:cstheme="majorBidi"/>
      <w:i/>
      <w:iCs/>
      <w:color w:val="1C0FC0" w:themeColor="accent1" w:themeShade="BF"/>
      <w:kern w:val="0"/>
      <w:sz w:val="22"/>
      <w14:ligatures w14:val="none"/>
    </w:rPr>
  </w:style>
  <w:style w:type="paragraph" w:customStyle="1" w:styleId="Undertittel--stortbilde">
    <w:name w:val="Undertittel -- stort bilde"/>
    <w:basedOn w:val="Undertittel"/>
    <w:uiPriority w:val="11"/>
    <w:semiHidden/>
    <w:rsid w:val="000C6B53"/>
    <w:pPr>
      <w:spacing w:after="76" w:line="235" w:lineRule="auto"/>
    </w:pPr>
    <w:rPr>
      <w:rFonts w:asciiTheme="minorHAnsi" w:hAnsiTheme="minorHAnsi"/>
      <w:color w:val="050100" w:themeColor="text1"/>
      <w:spacing w:val="0"/>
      <w:kern w:val="16"/>
      <w:sz w:val="36"/>
      <w:szCs w:val="36"/>
      <w:lang w:eastAsia="nb-NO"/>
    </w:rPr>
  </w:style>
  <w:style w:type="paragraph" w:customStyle="1" w:styleId="forside--bildetekst">
    <w:name w:val="forside -- bildetekst"/>
    <w:basedOn w:val="Normal"/>
    <w:uiPriority w:val="99"/>
    <w:semiHidden/>
    <w:qFormat/>
    <w:rsid w:val="000C6B53"/>
    <w:pPr>
      <w:spacing w:line="240" w:lineRule="auto"/>
    </w:pPr>
    <w:rPr>
      <w:rFonts w:asciiTheme="minorHAnsi" w:hAnsiTheme="minorHAnsi"/>
      <w:color w:val="050100" w:themeColor="text1"/>
      <w:kern w:val="16"/>
      <w:sz w:val="14"/>
      <w:szCs w:val="14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0C6B53"/>
    <w:rPr>
      <w:rFonts w:asciiTheme="majorHAnsi" w:eastAsiaTheme="majorEastAsia" w:hAnsiTheme="majorHAnsi" w:cstheme="majorBidi"/>
      <w:color w:val="1C0FC0" w:themeColor="accent1" w:themeShade="BF"/>
      <w:kern w:val="0"/>
      <w:sz w:val="22"/>
      <w14:ligatures w14:val="none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0C6B53"/>
    <w:rPr>
      <w:rFonts w:asciiTheme="majorHAnsi" w:eastAsiaTheme="majorEastAsia" w:hAnsiTheme="majorHAnsi" w:cstheme="majorBidi"/>
      <w:color w:val="120A7F" w:themeColor="accent1" w:themeShade="7F"/>
      <w:kern w:val="0"/>
      <w:sz w:val="22"/>
      <w14:ligatures w14:val="none"/>
    </w:rPr>
  </w:style>
  <w:style w:type="paragraph" w:styleId="Overskriftforinnholdsfortegnelse">
    <w:name w:val="TOC Heading"/>
    <w:next w:val="Normal"/>
    <w:uiPriority w:val="39"/>
    <w:unhideWhenUsed/>
    <w:qFormat/>
    <w:rsid w:val="00CC1843"/>
    <w:pPr>
      <w:pageBreakBefore/>
      <w:spacing w:after="420"/>
      <w:outlineLvl w:val="0"/>
    </w:pPr>
    <w:rPr>
      <w:rFonts w:ascii="Arial" w:eastAsiaTheme="majorEastAsia" w:hAnsi="Arial" w:cstheme="majorBidi"/>
      <w:b/>
      <w:bCs/>
      <w:color w:val="050100" w:themeColor="text1"/>
      <w:kern w:val="16"/>
      <w:sz w:val="52"/>
      <w:szCs w:val="48"/>
      <w:lang w:eastAsia="nb-NO"/>
      <w14:ligatures w14:val="none"/>
    </w:rPr>
  </w:style>
  <w:style w:type="paragraph" w:styleId="INNH1">
    <w:name w:val="toc 1"/>
    <w:basedOn w:val="Normal"/>
    <w:next w:val="Normal"/>
    <w:link w:val="INNH1Tegn"/>
    <w:uiPriority w:val="39"/>
    <w:rsid w:val="004B2598"/>
    <w:pPr>
      <w:tabs>
        <w:tab w:val="right" w:leader="underscore" w:pos="9421"/>
      </w:tabs>
      <w:spacing w:before="170" w:line="235" w:lineRule="auto"/>
    </w:pPr>
    <w:rPr>
      <w:noProof/>
      <w:color w:val="050100" w:themeColor="text1"/>
      <w:kern w:val="16"/>
      <w:lang w:eastAsia="nb-NO"/>
    </w:rPr>
  </w:style>
  <w:style w:type="paragraph" w:styleId="INNH2">
    <w:name w:val="toc 2"/>
    <w:basedOn w:val="Normal"/>
    <w:next w:val="Normal"/>
    <w:uiPriority w:val="39"/>
    <w:rsid w:val="004B2598"/>
    <w:pPr>
      <w:tabs>
        <w:tab w:val="right" w:leader="underscore" w:pos="9421"/>
      </w:tabs>
      <w:spacing w:line="236" w:lineRule="auto"/>
      <w:ind w:left="340"/>
    </w:pPr>
    <w:rPr>
      <w:color w:val="050100" w:themeColor="text1"/>
      <w:kern w:val="16"/>
      <w:lang w:eastAsia="nb-NO"/>
    </w:rPr>
  </w:style>
  <w:style w:type="paragraph" w:customStyle="1" w:styleId="Ingress">
    <w:name w:val="Ingress"/>
    <w:basedOn w:val="Normal"/>
    <w:next w:val="Normal"/>
    <w:uiPriority w:val="10"/>
    <w:qFormat/>
    <w:rsid w:val="00CC1843"/>
    <w:pPr>
      <w:spacing w:before="140" w:after="200"/>
    </w:pPr>
    <w:rPr>
      <w:color w:val="050100" w:themeColor="text1"/>
      <w:sz w:val="32"/>
      <w:szCs w:val="32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B460F6"/>
    <w:rPr>
      <w:color w:val="808080"/>
    </w:rPr>
  </w:style>
  <w:style w:type="table" w:customStyle="1" w:styleId="1Vann">
    <w:name w:val="1. Vann"/>
    <w:basedOn w:val="Vanligtabell"/>
    <w:uiPriority w:val="99"/>
    <w:rsid w:val="00B460F6"/>
    <w:pPr>
      <w:contextualSpacing/>
    </w:pPr>
    <w:rPr>
      <w:color w:val="050100" w:themeColor="text1"/>
      <w:sz w:val="20"/>
      <w:lang w:eastAsia="nb-NO"/>
    </w:rPr>
    <w:tblPr>
      <w:tblStyleRowBandSize w:val="1"/>
      <w:tblCellMar>
        <w:top w:w="85" w:type="dxa"/>
        <w:left w:w="170" w:type="dxa"/>
        <w:bottom w:w="85" w:type="dxa"/>
        <w:right w:w="170" w:type="dxa"/>
      </w:tblCellMar>
    </w:tblPr>
    <w:tcPr>
      <w:shd w:val="clear" w:color="auto" w:fill="EBF2F4"/>
    </w:tcPr>
    <w:tblStylePr w:type="firstRow">
      <w:rPr>
        <w:b/>
      </w:rPr>
      <w:tblPr/>
      <w:tcPr>
        <w:shd w:val="clear" w:color="auto" w:fill="C6D9DF"/>
      </w:tcPr>
    </w:tblStylePr>
    <w:tblStylePr w:type="lastRow">
      <w:rPr>
        <w:b/>
      </w:rPr>
      <w:tblPr/>
      <w:tcPr>
        <w:tcBorders>
          <w:top w:val="single" w:sz="6" w:space="0" w:color="C6D9DF"/>
          <w:bottom w:val="single" w:sz="6" w:space="0" w:color="C6D9DF"/>
        </w:tcBorders>
        <w:shd w:val="clear" w:color="auto" w:fill="EBF2F4"/>
      </w:tcPr>
    </w:tblStylePr>
    <w:tblStylePr w:type="band2Horz">
      <w:tblPr/>
      <w:tcPr>
        <w:shd w:val="clear" w:color="auto" w:fill="D7E5EA"/>
      </w:tcPr>
    </w:tblStylePr>
  </w:style>
  <w:style w:type="paragraph" w:customStyle="1" w:styleId="Tekstboks">
    <w:name w:val="Tekstboks"/>
    <w:basedOn w:val="Normal"/>
    <w:next w:val="Normal"/>
    <w:uiPriority w:val="11"/>
    <w:qFormat/>
    <w:rsid w:val="008754E1"/>
    <w:pPr>
      <w:keepNext/>
      <w:keepLines/>
      <w:pBdr>
        <w:top w:val="single" w:sz="4" w:space="22" w:color="EDEDEC" w:themeColor="background2" w:themeTint="33"/>
        <w:left w:val="single" w:sz="4" w:space="22" w:color="EDEDEC" w:themeColor="background2" w:themeTint="33"/>
        <w:bottom w:val="single" w:sz="4" w:space="22" w:color="EDEDEC" w:themeColor="background2" w:themeTint="33"/>
        <w:right w:val="single" w:sz="4" w:space="22" w:color="EDEDEC" w:themeColor="background2" w:themeTint="33"/>
      </w:pBdr>
      <w:shd w:val="clear" w:color="auto" w:fill="EDEDEC" w:themeFill="background2" w:themeFillTint="33"/>
      <w:spacing w:after="227" w:line="264" w:lineRule="auto"/>
      <w:ind w:left="459" w:right="3600"/>
    </w:pPr>
    <w:rPr>
      <w:color w:val="050100" w:themeColor="text1"/>
      <w:kern w:val="16"/>
      <w:lang w:eastAsia="nb-NO"/>
    </w:rPr>
  </w:style>
  <w:style w:type="paragraph" w:customStyle="1" w:styleId="2Tittel">
    <w:name w:val="2 Tittel"/>
    <w:basedOn w:val="Tittel"/>
    <w:next w:val="Undertittel"/>
    <w:link w:val="2TittelTegn"/>
    <w:qFormat/>
    <w:rsid w:val="00DB6B02"/>
    <w:pPr>
      <w:spacing w:after="360"/>
      <w:contextualSpacing w:val="0"/>
    </w:pPr>
    <w:rPr>
      <w:sz w:val="84"/>
    </w:rPr>
  </w:style>
  <w:style w:type="character" w:customStyle="1" w:styleId="2TittelTegn">
    <w:name w:val="2 Tittel Tegn"/>
    <w:basedOn w:val="TittelTegn"/>
    <w:link w:val="2Tittel"/>
    <w:rsid w:val="00DB6B02"/>
    <w:rPr>
      <w:rFonts w:ascii="Arial" w:eastAsiaTheme="majorEastAsia" w:hAnsi="Arial" w:cs="Times New Roman (Kompleks skrif"/>
      <w:spacing w:val="-10"/>
      <w:kern w:val="28"/>
      <w:sz w:val="84"/>
      <w:szCs w:val="56"/>
      <w14:ligatures w14:val="none"/>
    </w:rPr>
  </w:style>
  <w:style w:type="paragraph" w:styleId="Sterktsitat">
    <w:name w:val="Intense Quote"/>
    <w:aliases w:val="Sitat med linjer"/>
    <w:basedOn w:val="Normal"/>
    <w:next w:val="Normal"/>
    <w:link w:val="SterktsitatTegn"/>
    <w:uiPriority w:val="30"/>
    <w:qFormat/>
    <w:rsid w:val="008754E1"/>
    <w:pPr>
      <w:pBdr>
        <w:top w:val="single" w:sz="4" w:space="18" w:color="050100" w:themeColor="text1"/>
        <w:bottom w:val="single" w:sz="4" w:space="18" w:color="050100" w:themeColor="text1"/>
      </w:pBdr>
      <w:spacing w:before="480" w:after="480" w:line="336" w:lineRule="auto"/>
      <w:ind w:right="2835"/>
    </w:pPr>
    <w:rPr>
      <w:i/>
      <w:iCs/>
      <w:color w:val="050100" w:themeColor="text1"/>
      <w:sz w:val="32"/>
    </w:rPr>
  </w:style>
  <w:style w:type="character" w:customStyle="1" w:styleId="SterktsitatTegn">
    <w:name w:val="Sterkt sitat Tegn"/>
    <w:aliases w:val="Sitat med linjer Tegn"/>
    <w:basedOn w:val="Standardskriftforavsnitt"/>
    <w:link w:val="Sterktsitat"/>
    <w:uiPriority w:val="30"/>
    <w:rsid w:val="008754E1"/>
    <w:rPr>
      <w:rFonts w:ascii="Arial" w:hAnsi="Arial"/>
      <w:i/>
      <w:iCs/>
      <w:color w:val="050100" w:themeColor="text1"/>
      <w:kern w:val="0"/>
      <w:sz w:val="32"/>
      <w14:ligatures w14:val="none"/>
    </w:rPr>
  </w:style>
  <w:style w:type="paragraph" w:customStyle="1" w:styleId="forside--tekstbokstittel">
    <w:name w:val="forside -- tekstboks tittel"/>
    <w:next w:val="Normal"/>
    <w:uiPriority w:val="99"/>
    <w:semiHidden/>
    <w:qFormat/>
    <w:rsid w:val="00CC1843"/>
    <w:pPr>
      <w:spacing w:after="10" w:line="235" w:lineRule="auto"/>
    </w:pPr>
    <w:rPr>
      <w:b/>
      <w:bCs/>
      <w:color w:val="050100" w:themeColor="text1"/>
      <w:kern w:val="16"/>
      <w:sz w:val="52"/>
      <w:szCs w:val="52"/>
      <w:lang w:eastAsia="nb-NO"/>
      <w14:ligatures w14:val="none"/>
    </w:rPr>
  </w:style>
  <w:style w:type="paragraph" w:customStyle="1" w:styleId="3Overskrift">
    <w:name w:val="3 Overskrift"/>
    <w:basedOn w:val="Normal"/>
    <w:next w:val="Normal"/>
    <w:link w:val="3OverskriftChar"/>
    <w:qFormat/>
    <w:rsid w:val="009435B1"/>
    <w:pPr>
      <w:spacing w:before="240"/>
    </w:pPr>
    <w:rPr>
      <w:rFonts w:cs="Times New Roman (Body CS)"/>
      <w:b/>
      <w:sz w:val="40"/>
    </w:rPr>
  </w:style>
  <w:style w:type="character" w:customStyle="1" w:styleId="3OverskriftChar">
    <w:name w:val="3 Overskrift Char"/>
    <w:basedOn w:val="Overskrift2Tegn"/>
    <w:link w:val="3Overskrift"/>
    <w:rsid w:val="009435B1"/>
    <w:rPr>
      <w:rFonts w:ascii="Arial" w:eastAsiaTheme="majorEastAsia" w:hAnsi="Arial" w:cs="Times New Roman (Body CS)"/>
      <w:b/>
      <w:color w:val="050100" w:themeColor="text1"/>
      <w:kern w:val="0"/>
      <w:sz w:val="40"/>
      <w:szCs w:val="26"/>
      <w14:ligatures w14:val="none"/>
    </w:rPr>
  </w:style>
  <w:style w:type="paragraph" w:customStyle="1" w:styleId="4Overskrift">
    <w:name w:val="4 Overskrift"/>
    <w:basedOn w:val="Normal"/>
    <w:next w:val="Normal"/>
    <w:link w:val="4OverskriftChar"/>
    <w:qFormat/>
    <w:rsid w:val="0098259B"/>
    <w:pPr>
      <w:spacing w:before="320"/>
    </w:pPr>
    <w:rPr>
      <w:b/>
      <w:sz w:val="32"/>
      <w:lang w:val="en-US"/>
    </w:rPr>
  </w:style>
  <w:style w:type="character" w:customStyle="1" w:styleId="4OverskriftChar">
    <w:name w:val="4 Overskrift Char"/>
    <w:basedOn w:val="Overskrift2Tegn"/>
    <w:link w:val="4Overskrift"/>
    <w:rsid w:val="0098259B"/>
    <w:rPr>
      <w:rFonts w:ascii="Arial" w:eastAsiaTheme="majorEastAsia" w:hAnsi="Arial" w:cstheme="majorBidi"/>
      <w:b/>
      <w:color w:val="050100" w:themeColor="text1"/>
      <w:kern w:val="0"/>
      <w:sz w:val="32"/>
      <w:szCs w:val="26"/>
      <w:lang w:val="en-US"/>
      <w14:ligatures w14:val="none"/>
    </w:rPr>
  </w:style>
  <w:style w:type="paragraph" w:customStyle="1" w:styleId="5Overskrift">
    <w:name w:val="5 Overskrift"/>
    <w:basedOn w:val="4Overskrift"/>
    <w:next w:val="Normal"/>
    <w:link w:val="5OverskriftChar"/>
    <w:qFormat/>
    <w:rsid w:val="0029432D"/>
    <w:pPr>
      <w:numPr>
        <w:ilvl w:val="2"/>
      </w:numPr>
      <w:outlineLvl w:val="2"/>
    </w:pPr>
    <w:rPr>
      <w:sz w:val="24"/>
    </w:rPr>
  </w:style>
  <w:style w:type="character" w:customStyle="1" w:styleId="5OverskriftChar">
    <w:name w:val="5 Overskrift Char"/>
    <w:basedOn w:val="4OverskriftChar"/>
    <w:link w:val="5Overskrift"/>
    <w:rsid w:val="0029432D"/>
    <w:rPr>
      <w:rFonts w:ascii="Arial" w:eastAsiaTheme="majorEastAsia" w:hAnsi="Arial" w:cstheme="majorBidi"/>
      <w:b/>
      <w:color w:val="050100" w:themeColor="text1"/>
      <w:kern w:val="0"/>
      <w:sz w:val="32"/>
      <w:szCs w:val="26"/>
      <w:lang w:val="en-US"/>
      <w14:ligatures w14:val="none"/>
    </w:rPr>
  </w:style>
  <w:style w:type="paragraph" w:styleId="INNH3">
    <w:name w:val="toc 3"/>
    <w:basedOn w:val="Normal"/>
    <w:next w:val="Normal"/>
    <w:autoRedefine/>
    <w:uiPriority w:val="39"/>
    <w:unhideWhenUsed/>
    <w:rsid w:val="003A6DDF"/>
    <w:pPr>
      <w:spacing w:after="100"/>
      <w:ind w:left="480"/>
    </w:pPr>
  </w:style>
  <w:style w:type="paragraph" w:customStyle="1" w:styleId="Innholdsfortegnelse">
    <w:name w:val="Innholdsfortegnelse"/>
    <w:link w:val="InnholdsfortegnelseTegn"/>
    <w:qFormat/>
    <w:rsid w:val="00167413"/>
    <w:pPr>
      <w:tabs>
        <w:tab w:val="right" w:leader="underscore" w:pos="9421"/>
      </w:tabs>
    </w:pPr>
    <w:rPr>
      <w:rFonts w:ascii="Arial" w:hAnsi="Arial"/>
      <w:noProof/>
      <w:color w:val="050100" w:themeColor="text1"/>
      <w:kern w:val="16"/>
      <w:lang w:eastAsia="nb-NO"/>
      <w14:ligatures w14:val="none"/>
    </w:rPr>
  </w:style>
  <w:style w:type="character" w:customStyle="1" w:styleId="INNH1Tegn">
    <w:name w:val="INNH 1 Tegn"/>
    <w:basedOn w:val="Standardskriftforavsnitt"/>
    <w:link w:val="INNH1"/>
    <w:uiPriority w:val="39"/>
    <w:rsid w:val="004B2598"/>
    <w:rPr>
      <w:rFonts w:ascii="Arial" w:hAnsi="Arial"/>
      <w:noProof/>
      <w:color w:val="050100" w:themeColor="text1"/>
      <w:kern w:val="16"/>
      <w:lang w:eastAsia="nb-NO"/>
      <w14:ligatures w14:val="none"/>
    </w:rPr>
  </w:style>
  <w:style w:type="character" w:customStyle="1" w:styleId="InnholdsfortegnelseTegn">
    <w:name w:val="Innholdsfortegnelse Tegn"/>
    <w:basedOn w:val="INNH1Tegn"/>
    <w:link w:val="Innholdsfortegnelse"/>
    <w:rsid w:val="00167413"/>
    <w:rPr>
      <w:rFonts w:ascii="Arial" w:hAnsi="Arial"/>
      <w:b/>
      <w:noProof/>
      <w:color w:val="050100" w:themeColor="text1"/>
      <w:kern w:val="16"/>
      <w:lang w:eastAsia="nb-N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9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b-NO"/>
    </w:rPr>
  </w:style>
  <w:style w:type="paragraph" w:customStyle="1" w:styleId="5Undertittel">
    <w:name w:val="5 Undertittel"/>
    <w:basedOn w:val="Normal"/>
    <w:link w:val="5UndertittelTegn"/>
    <w:rsid w:val="00DB6B02"/>
    <w:rPr>
      <w:b/>
      <w:sz w:val="36"/>
    </w:rPr>
  </w:style>
  <w:style w:type="character" w:customStyle="1" w:styleId="5UndertittelTegn">
    <w:name w:val="5 Undertittel Tegn"/>
    <w:basedOn w:val="2TittelTegn"/>
    <w:link w:val="5Undertittel"/>
    <w:rsid w:val="00DB6B02"/>
    <w:rPr>
      <w:rFonts w:ascii="Arial" w:eastAsiaTheme="majorEastAsia" w:hAnsi="Arial" w:cs="Times New Roman (Kompleks skrif"/>
      <w:b/>
      <w:spacing w:val="-10"/>
      <w:kern w:val="0"/>
      <w:sz w:val="36"/>
      <w:szCs w:val="56"/>
      <w14:ligatures w14:val="none"/>
    </w:rPr>
  </w:style>
  <w:style w:type="paragraph" w:customStyle="1" w:styleId="Sminformasjonstekster">
    <w:name w:val="Små informasjonstekster"/>
    <w:basedOn w:val="Normal"/>
    <w:link w:val="SminformasjonsteksterTegn"/>
    <w:qFormat/>
    <w:rsid w:val="009435B1"/>
    <w:pPr>
      <w:framePr w:wrap="around" w:vAnchor="text" w:hAnchor="text" w:y="1"/>
      <w:spacing w:before="0" w:after="0" w:line="276" w:lineRule="auto"/>
    </w:pPr>
    <w:rPr>
      <w:sz w:val="18"/>
      <w:szCs w:val="20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1C6517"/>
    <w:rPr>
      <w:rFonts w:ascii="Arial" w:hAnsi="Arial"/>
      <w:kern w:val="0"/>
      <w14:ligatures w14:val="none"/>
    </w:rPr>
  </w:style>
  <w:style w:type="character" w:customStyle="1" w:styleId="SminformasjonsteksterTegn">
    <w:name w:val="Små informasjonstekster Tegn"/>
    <w:basedOn w:val="ListeavsnittTegn"/>
    <w:link w:val="Sminformasjonstekster"/>
    <w:rsid w:val="009435B1"/>
    <w:rPr>
      <w:rFonts w:ascii="Arial" w:hAnsi="Arial"/>
      <w:kern w:val="0"/>
      <w:sz w:val="18"/>
      <w:szCs w:val="20"/>
      <w14:ligatures w14:val="none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354AB5"/>
    <w:pPr>
      <w:spacing w:before="0"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354AB5"/>
    <w:rPr>
      <w:rFonts w:ascii="Arial" w:hAnsi="Arial"/>
      <w:kern w:val="0"/>
      <w:sz w:val="20"/>
      <w:szCs w:val="20"/>
      <w14:ligatures w14:val="none"/>
    </w:rPr>
  </w:style>
  <w:style w:type="character" w:styleId="Sluttnotereferanse">
    <w:name w:val="endnote reference"/>
    <w:basedOn w:val="Standardskriftforavsnitt"/>
    <w:uiPriority w:val="99"/>
    <w:semiHidden/>
    <w:unhideWhenUsed/>
    <w:rsid w:val="00354AB5"/>
    <w:rPr>
      <w:vertAlign w:val="superscript"/>
    </w:rPr>
  </w:style>
  <w:style w:type="numbering" w:customStyle="1" w:styleId="CurrentList1">
    <w:name w:val="Current List1"/>
    <w:uiPriority w:val="99"/>
    <w:rsid w:val="009435B1"/>
    <w:pPr>
      <w:numPr>
        <w:numId w:val="9"/>
      </w:numPr>
    </w:pPr>
  </w:style>
  <w:style w:type="numbering" w:customStyle="1" w:styleId="CurrentList2">
    <w:name w:val="Current List2"/>
    <w:uiPriority w:val="99"/>
    <w:rsid w:val="009435B1"/>
    <w:pPr>
      <w:numPr>
        <w:numId w:val="10"/>
      </w:numPr>
    </w:pPr>
  </w:style>
  <w:style w:type="table" w:styleId="Tabellrutenett">
    <w:name w:val="Table Grid"/>
    <w:basedOn w:val="Vanligtabell"/>
    <w:uiPriority w:val="59"/>
    <w:rsid w:val="00514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lys">
    <w:name w:val="Grid Table Light"/>
    <w:basedOn w:val="Vanligtabell"/>
    <w:uiPriority w:val="40"/>
    <w:rsid w:val="00C558E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jon">
    <w:name w:val="Revision"/>
    <w:hidden/>
    <w:uiPriority w:val="99"/>
    <w:semiHidden/>
    <w:rsid w:val="00E944D6"/>
    <w:rPr>
      <w:rFonts w:ascii="Arial" w:hAnsi="Arial"/>
      <w:kern w:val="0"/>
      <w14:ligatures w14:val="none"/>
    </w:rPr>
  </w:style>
  <w:style w:type="paragraph" w:customStyle="1" w:styleId="paragraph">
    <w:name w:val="paragraph"/>
    <w:basedOn w:val="Normal"/>
    <w:rsid w:val="00F95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b-NO"/>
    </w:rPr>
  </w:style>
  <w:style w:type="character" w:customStyle="1" w:styleId="normaltextrun">
    <w:name w:val="normaltextrun"/>
    <w:basedOn w:val="Standardskriftforavsnitt"/>
    <w:rsid w:val="00F95EA5"/>
  </w:style>
  <w:style w:type="character" w:customStyle="1" w:styleId="eop">
    <w:name w:val="eop"/>
    <w:basedOn w:val="Standardskriftforavsnitt"/>
    <w:rsid w:val="00F95EA5"/>
  </w:style>
  <w:style w:type="character" w:customStyle="1" w:styleId="apple-converted-space">
    <w:name w:val="apple-converted-space"/>
    <w:basedOn w:val="Standardskriftforavsnitt"/>
    <w:rsid w:val="00F95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20703">
          <w:marLeft w:val="428"/>
          <w:marRight w:val="428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1">
          <w:marLeft w:val="428"/>
          <w:marRight w:val="428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a.odh/Downloads/oppdaterte%20maler%20post%2074/post%2074%20sluttrapport.dotx" TargetMode="External"/></Relationships>
</file>

<file path=word/theme/theme1.xml><?xml version="1.0" encoding="utf-8"?>
<a:theme xmlns:a="http://schemas.openxmlformats.org/drawingml/2006/main" name="Office-tema">
  <a:themeElements>
    <a:clrScheme name="NOSA">
      <a:dk1>
        <a:srgbClr val="050100"/>
      </a:dk1>
      <a:lt1>
        <a:srgbClr val="FFFFFF"/>
      </a:lt1>
      <a:dk2>
        <a:srgbClr val="505050"/>
      </a:dk2>
      <a:lt2>
        <a:srgbClr val="A8A7A4"/>
      </a:lt2>
      <a:accent1>
        <a:srgbClr val="3627EE"/>
      </a:accent1>
      <a:accent2>
        <a:srgbClr val="0E4BB6"/>
      </a:accent2>
      <a:accent3>
        <a:srgbClr val="1AB1DF"/>
      </a:accent3>
      <a:accent4>
        <a:srgbClr val="FB8B2F"/>
      </a:accent4>
      <a:accent5>
        <a:srgbClr val="FFDD50"/>
      </a:accent5>
      <a:accent6>
        <a:srgbClr val="A1A1EC"/>
      </a:accent6>
      <a:hlink>
        <a:srgbClr val="5E5AAE"/>
      </a:hlink>
      <a:folHlink>
        <a:srgbClr val="A1A1E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2EF82DC2F20E4D88225F78B833D860" ma:contentTypeVersion="3" ma:contentTypeDescription="Create a new document." ma:contentTypeScope="" ma:versionID="5c54a60f9bfa895fb81ad530b0a4e4f0">
  <xsd:schema xmlns:xsd="http://www.w3.org/2001/XMLSchema" xmlns:xs="http://www.w3.org/2001/XMLSchema" xmlns:p="http://schemas.microsoft.com/office/2006/metadata/properties" xmlns:ns2="12be89c7-25ad-4be3-90ec-3e1975b84e0e" targetNamespace="http://schemas.microsoft.com/office/2006/metadata/properties" ma:root="true" ma:fieldsID="5264fa9f57bfda36ea8ca5386399cb51" ns2:_="">
    <xsd:import namespace="12be89c7-25ad-4be3-90ec-3e1975b84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e89c7-25ad-4be3-90ec-3e1975b84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9AE494-3988-8040-B8BB-97A069C6C5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F55873-6BDC-4DAC-BDF3-D923C7F1EC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04AD2C-BF9D-42C2-BBBC-6C6317A8FB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A054D0-A680-4DA4-8A94-C9E36A7C9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be89c7-25ad-4be3-90ec-3e1975b84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post 74 sluttrapport.dotx</Template>
  <TotalTime>1</TotalTime>
  <Pages>4</Pages>
  <Words>305</Words>
  <Characters>2054</Characters>
  <Application>Microsoft Office Word</Application>
  <DocSecurity>4</DocSecurity>
  <Lines>166</Lines>
  <Paragraphs>72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Skriv en tittel som kan gå over to linjer</vt:lpstr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Skriv en tittel som kan gå over to linjer</dc:title>
  <dc:subject/>
  <dc:creator>Anna Odh</dc:creator>
  <cp:keywords/>
  <dc:description/>
  <cp:lastModifiedBy>Christer Aasen</cp:lastModifiedBy>
  <cp:revision>2</cp:revision>
  <cp:lastPrinted>2024-11-29T10:37:00Z</cp:lastPrinted>
  <dcterms:created xsi:type="dcterms:W3CDTF">2026-08-13T09:21:00Z</dcterms:created>
  <dcterms:modified xsi:type="dcterms:W3CDTF">2026-08-13T09:21:00Z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0x010100AA2EF82DC2F20E4D88225F78B833D860</vt:lpwstr>
  </property>
  <property fmtid="{D5CDD505-2E9C-101B-9397-08002B2CF9AE}" pid="3" name="MediaServiceImageTags">
    <vt:lpwstr/>
  </property>
</Properties>
</file>