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6BDCA55" w14:textId="4FCD8720" w:rsidR="00277312" w:rsidRPr="009475CC" w:rsidRDefault="00277312" w:rsidP="00047EDD">
      <w:pPr>
        <w:rPr>
          <w:rFonts w:eastAsiaTheme="majorEastAsia" w:cs="Times New Roman (Kompleks skrif"/>
          <w:color w:val="EE0000"/>
          <w:spacing w:val="-10"/>
          <w:kern w:val="28"/>
          <w:sz w:val="48"/>
          <w:szCs w:val="48"/>
        </w:rPr>
      </w:pPr>
      <w:r w:rsidRPr="00277312">
        <w:rPr>
          <w:rFonts w:eastAsiaTheme="majorEastAsia" w:cs="Times New Roman (Kompleks skrif"/>
          <w:spacing w:val="-10"/>
          <w:kern w:val="28"/>
          <w:sz w:val="48"/>
          <w:szCs w:val="48"/>
        </w:rPr>
        <w:t>Søknad om Tilskuddsmidler tilknyttet nasjonalt senter for jordobservasjon i Tromsø</w:t>
      </w:r>
      <w:r w:rsidR="009475CC">
        <w:rPr>
          <w:rFonts w:eastAsiaTheme="majorEastAsia" w:cs="Times New Roman (Kompleks skrif"/>
          <w:spacing w:val="-10"/>
          <w:kern w:val="28"/>
          <w:sz w:val="48"/>
          <w:szCs w:val="48"/>
        </w:rPr>
        <w:t xml:space="preserve">: </w:t>
      </w:r>
      <w:r w:rsidR="009475CC" w:rsidRPr="009475CC">
        <w:rPr>
          <w:rFonts w:eastAsiaTheme="majorEastAsia" w:cs="Times New Roman (Kompleks skrif"/>
          <w:color w:val="EE0000"/>
          <w:spacing w:val="-10"/>
          <w:kern w:val="28"/>
          <w:sz w:val="48"/>
          <w:szCs w:val="48"/>
        </w:rPr>
        <w:t>Tittel på prosjektet</w:t>
      </w:r>
    </w:p>
    <w:p w14:paraId="119F51B9" w14:textId="77777777" w:rsidR="00277312" w:rsidRPr="00277312" w:rsidRDefault="00277312" w:rsidP="00277312">
      <w:pPr>
        <w:rPr>
          <w:b/>
          <w:bCs/>
          <w:color w:val="3627EE" w:themeColor="accent1"/>
          <w:sz w:val="18"/>
          <w:szCs w:val="18"/>
        </w:rPr>
      </w:pPr>
      <w:r w:rsidRPr="00277312">
        <w:rPr>
          <w:b/>
          <w:bCs/>
          <w:color w:val="3627EE" w:themeColor="accent1"/>
          <w:sz w:val="18"/>
          <w:szCs w:val="18"/>
        </w:rPr>
        <w:t xml:space="preserve">Formalkrav </w:t>
      </w:r>
    </w:p>
    <w:p w14:paraId="103593E7" w14:textId="58DA1225" w:rsidR="00047EDD" w:rsidRPr="00C31F49" w:rsidRDefault="00277312" w:rsidP="00277312">
      <w:pPr>
        <w:rPr>
          <w:color w:val="3627EE" w:themeColor="accent1"/>
          <w:sz w:val="20"/>
          <w:szCs w:val="20"/>
        </w:rPr>
      </w:pPr>
      <w:r w:rsidRPr="00C31F49">
        <w:rPr>
          <w:color w:val="3627EE" w:themeColor="accent1"/>
          <w:sz w:val="20"/>
          <w:szCs w:val="20"/>
        </w:rPr>
        <w:t>Fyll ut tabellene og tekstboksene med enkel linjeavstand, og 9 eller 10-punkts i Arial. Søknaden skal leveres i Word- eller PDF-format med filnavn: «Organisasjonsnavn_søknad-sentertilskudd». Les nøye gjennom hjelpetekstene, og fjern disse før søknaden sendes inn.</w:t>
      </w:r>
    </w:p>
    <w:p w14:paraId="7277B46B" w14:textId="77777777" w:rsidR="006A0F37" w:rsidRPr="006A0F37" w:rsidRDefault="006A0F37" w:rsidP="006A0F37">
      <w:pPr>
        <w:pStyle w:val="4Overskrift"/>
        <w:rPr>
          <w:rStyle w:val="Overskrift2Tegn"/>
          <w:rFonts w:eastAsiaTheme="minorHAnsi" w:cstheme="minorBidi"/>
          <w:b/>
          <w:color w:val="auto"/>
          <w:sz w:val="32"/>
          <w:szCs w:val="24"/>
        </w:rPr>
      </w:pPr>
      <w:r w:rsidRPr="006A0F37">
        <w:t>1</w:t>
      </w:r>
      <w:r w:rsidRPr="006A0F37">
        <w:rPr>
          <w:rStyle w:val="Overskrift2Tegn"/>
          <w:rFonts w:eastAsiaTheme="minorHAnsi" w:cstheme="minorBidi"/>
          <w:b/>
          <w:color w:val="auto"/>
          <w:sz w:val="32"/>
          <w:szCs w:val="24"/>
        </w:rPr>
        <w:t xml:space="preserve">. Nøkkelopplysninger </w:t>
      </w:r>
    </w:p>
    <w:tbl>
      <w:tblPr>
        <w:tblStyle w:val="Tabellrutenett"/>
        <w:tblW w:w="9356" w:type="dxa"/>
        <w:tblInd w:w="-5" w:type="dxa"/>
        <w:tblLook w:val="04A0" w:firstRow="1" w:lastRow="0" w:firstColumn="1" w:lastColumn="0" w:noHBand="0" w:noVBand="1"/>
      </w:tblPr>
      <w:tblGrid>
        <w:gridCol w:w="3119"/>
        <w:gridCol w:w="6237"/>
      </w:tblGrid>
      <w:tr w:rsidR="006A0F37" w:rsidRPr="006A0F37" w14:paraId="230802C6" w14:textId="77777777" w:rsidTr="00047EDD">
        <w:trPr>
          <w:trHeight w:val="170"/>
        </w:trPr>
        <w:tc>
          <w:tcPr>
            <w:tcW w:w="3119" w:type="dxa"/>
            <w:vAlign w:val="center"/>
          </w:tcPr>
          <w:p w14:paraId="75517337" w14:textId="77777777" w:rsidR="006A0F37" w:rsidRPr="006A0F37" w:rsidRDefault="006A0F37" w:rsidP="00047EDD">
            <w:pPr>
              <w:spacing w:before="80" w:after="0"/>
              <w:rPr>
                <w:sz w:val="20"/>
                <w:szCs w:val="20"/>
              </w:rPr>
            </w:pPr>
            <w:r w:rsidRPr="006A0F37">
              <w:rPr>
                <w:sz w:val="20"/>
                <w:szCs w:val="20"/>
              </w:rPr>
              <w:t>Organisasjonsnummer</w:t>
            </w:r>
          </w:p>
        </w:tc>
        <w:tc>
          <w:tcPr>
            <w:tcW w:w="6237" w:type="dxa"/>
            <w:vAlign w:val="center"/>
          </w:tcPr>
          <w:p w14:paraId="50BDF90B" w14:textId="77777777" w:rsidR="006A0F37" w:rsidRPr="006A0F37" w:rsidRDefault="006A0F37" w:rsidP="00047EDD">
            <w:pPr>
              <w:spacing w:before="80" w:after="0"/>
              <w:rPr>
                <w:sz w:val="20"/>
                <w:szCs w:val="20"/>
              </w:rPr>
            </w:pPr>
          </w:p>
        </w:tc>
      </w:tr>
      <w:tr w:rsidR="006A0F37" w:rsidRPr="006A0F37" w14:paraId="7670797E" w14:textId="77777777" w:rsidTr="00047EDD">
        <w:trPr>
          <w:trHeight w:val="170"/>
        </w:trPr>
        <w:tc>
          <w:tcPr>
            <w:tcW w:w="3119" w:type="dxa"/>
            <w:vAlign w:val="center"/>
          </w:tcPr>
          <w:p w14:paraId="055F2F5D" w14:textId="77777777" w:rsidR="006A0F37" w:rsidRPr="006A0F37" w:rsidRDefault="006A0F37" w:rsidP="00047EDD">
            <w:pPr>
              <w:spacing w:before="80" w:after="0"/>
              <w:rPr>
                <w:sz w:val="20"/>
                <w:szCs w:val="20"/>
              </w:rPr>
            </w:pPr>
            <w:r w:rsidRPr="006A0F37">
              <w:rPr>
                <w:sz w:val="20"/>
                <w:szCs w:val="20"/>
              </w:rPr>
              <w:t xml:space="preserve">Foretaksnavn </w:t>
            </w:r>
          </w:p>
        </w:tc>
        <w:tc>
          <w:tcPr>
            <w:tcW w:w="6237" w:type="dxa"/>
            <w:vAlign w:val="center"/>
          </w:tcPr>
          <w:p w14:paraId="2FA8B690" w14:textId="77777777" w:rsidR="006A0F37" w:rsidRPr="006A0F37" w:rsidRDefault="006A0F37" w:rsidP="00047EDD">
            <w:pPr>
              <w:spacing w:before="80" w:after="0"/>
              <w:rPr>
                <w:sz w:val="20"/>
                <w:szCs w:val="20"/>
              </w:rPr>
            </w:pPr>
          </w:p>
        </w:tc>
      </w:tr>
      <w:tr w:rsidR="006A0F37" w:rsidRPr="006A0F37" w14:paraId="36CC4DBF" w14:textId="77777777" w:rsidTr="00047EDD">
        <w:trPr>
          <w:trHeight w:val="170"/>
        </w:trPr>
        <w:tc>
          <w:tcPr>
            <w:tcW w:w="3119" w:type="dxa"/>
            <w:vAlign w:val="center"/>
          </w:tcPr>
          <w:p w14:paraId="53F1C60B" w14:textId="77777777" w:rsidR="006A0F37" w:rsidRPr="006A0F37" w:rsidRDefault="006A0F37" w:rsidP="00047EDD">
            <w:pPr>
              <w:spacing w:before="80" w:after="0"/>
              <w:rPr>
                <w:sz w:val="20"/>
                <w:szCs w:val="20"/>
              </w:rPr>
            </w:pPr>
            <w:r w:rsidRPr="006A0F37">
              <w:rPr>
                <w:sz w:val="20"/>
                <w:szCs w:val="20"/>
              </w:rPr>
              <w:t xml:space="preserve">Organisasjonsform </w:t>
            </w:r>
          </w:p>
        </w:tc>
        <w:tc>
          <w:tcPr>
            <w:tcW w:w="6237" w:type="dxa"/>
            <w:vAlign w:val="center"/>
          </w:tcPr>
          <w:p w14:paraId="7D4763CB" w14:textId="77777777" w:rsidR="006A0F37" w:rsidRPr="006A0F37" w:rsidRDefault="006A0F37" w:rsidP="00047EDD">
            <w:pPr>
              <w:spacing w:before="80" w:after="0"/>
              <w:rPr>
                <w:sz w:val="20"/>
                <w:szCs w:val="20"/>
              </w:rPr>
            </w:pPr>
          </w:p>
        </w:tc>
      </w:tr>
      <w:tr w:rsidR="006A0F37" w:rsidRPr="006A0F37" w14:paraId="626558F6" w14:textId="77777777" w:rsidTr="00047EDD">
        <w:trPr>
          <w:trHeight w:val="170"/>
        </w:trPr>
        <w:tc>
          <w:tcPr>
            <w:tcW w:w="3119" w:type="dxa"/>
            <w:vAlign w:val="center"/>
          </w:tcPr>
          <w:p w14:paraId="56CF5A8C" w14:textId="77777777" w:rsidR="006A0F37" w:rsidRPr="006A0F37" w:rsidRDefault="006A0F37" w:rsidP="00047EDD">
            <w:pPr>
              <w:spacing w:before="80" w:after="0"/>
              <w:rPr>
                <w:sz w:val="20"/>
                <w:szCs w:val="20"/>
              </w:rPr>
            </w:pPr>
            <w:r w:rsidRPr="006A0F37">
              <w:rPr>
                <w:sz w:val="20"/>
                <w:szCs w:val="20"/>
              </w:rPr>
              <w:t>Forretningsadresse</w:t>
            </w:r>
          </w:p>
        </w:tc>
        <w:tc>
          <w:tcPr>
            <w:tcW w:w="6237" w:type="dxa"/>
            <w:vAlign w:val="center"/>
          </w:tcPr>
          <w:p w14:paraId="6BD1959B" w14:textId="77777777" w:rsidR="006A0F37" w:rsidRPr="006A0F37" w:rsidRDefault="006A0F37" w:rsidP="00047EDD">
            <w:pPr>
              <w:spacing w:before="80" w:after="0"/>
              <w:rPr>
                <w:sz w:val="20"/>
                <w:szCs w:val="20"/>
              </w:rPr>
            </w:pPr>
          </w:p>
        </w:tc>
      </w:tr>
      <w:tr w:rsidR="006A0F37" w:rsidRPr="006A0F37" w14:paraId="00C32029" w14:textId="77777777" w:rsidTr="00047EDD">
        <w:trPr>
          <w:trHeight w:val="170"/>
        </w:trPr>
        <w:tc>
          <w:tcPr>
            <w:tcW w:w="3119" w:type="dxa"/>
            <w:vAlign w:val="center"/>
          </w:tcPr>
          <w:p w14:paraId="6512C6BB" w14:textId="77777777" w:rsidR="006A0F37" w:rsidRPr="006A0F37" w:rsidRDefault="006A0F37" w:rsidP="00047EDD">
            <w:pPr>
              <w:spacing w:before="80" w:after="0"/>
              <w:rPr>
                <w:sz w:val="20"/>
                <w:szCs w:val="20"/>
              </w:rPr>
            </w:pPr>
            <w:r w:rsidRPr="006A0F37">
              <w:rPr>
                <w:sz w:val="20"/>
                <w:szCs w:val="20"/>
              </w:rPr>
              <w:t>Kommune og fylke</w:t>
            </w:r>
          </w:p>
        </w:tc>
        <w:tc>
          <w:tcPr>
            <w:tcW w:w="6237" w:type="dxa"/>
            <w:vAlign w:val="center"/>
          </w:tcPr>
          <w:p w14:paraId="1C5EED52" w14:textId="77777777" w:rsidR="006A0F37" w:rsidRPr="006A0F37" w:rsidRDefault="006A0F37" w:rsidP="00047EDD">
            <w:pPr>
              <w:spacing w:before="80" w:after="0"/>
              <w:rPr>
                <w:sz w:val="20"/>
                <w:szCs w:val="20"/>
              </w:rPr>
            </w:pPr>
          </w:p>
        </w:tc>
      </w:tr>
      <w:tr w:rsidR="006A0F37" w:rsidRPr="006A0F37" w14:paraId="00C73129" w14:textId="77777777" w:rsidTr="00047EDD">
        <w:trPr>
          <w:trHeight w:val="170"/>
        </w:trPr>
        <w:tc>
          <w:tcPr>
            <w:tcW w:w="3119" w:type="dxa"/>
            <w:vAlign w:val="center"/>
          </w:tcPr>
          <w:p w14:paraId="58B56F4E" w14:textId="77777777" w:rsidR="006A0F37" w:rsidRPr="006A0F37" w:rsidRDefault="006A0F37" w:rsidP="00047EDD">
            <w:pPr>
              <w:spacing w:before="80" w:after="0"/>
              <w:rPr>
                <w:sz w:val="20"/>
                <w:szCs w:val="20"/>
              </w:rPr>
            </w:pPr>
            <w:r w:rsidRPr="006A0F37">
              <w:rPr>
                <w:sz w:val="20"/>
                <w:szCs w:val="20"/>
              </w:rPr>
              <w:t xml:space="preserve">Stiftelsesdato </w:t>
            </w:r>
          </w:p>
        </w:tc>
        <w:tc>
          <w:tcPr>
            <w:tcW w:w="6237" w:type="dxa"/>
            <w:vAlign w:val="center"/>
          </w:tcPr>
          <w:p w14:paraId="437BD5D5" w14:textId="77777777" w:rsidR="006A0F37" w:rsidRPr="006A0F37" w:rsidRDefault="006A0F37" w:rsidP="00047EDD">
            <w:pPr>
              <w:spacing w:before="80" w:after="0"/>
              <w:rPr>
                <w:sz w:val="20"/>
                <w:szCs w:val="20"/>
              </w:rPr>
            </w:pPr>
          </w:p>
        </w:tc>
      </w:tr>
      <w:tr w:rsidR="006A0F37" w:rsidRPr="006A0F37" w14:paraId="719A83C2" w14:textId="77777777" w:rsidTr="00047EDD">
        <w:trPr>
          <w:trHeight w:val="170"/>
        </w:trPr>
        <w:tc>
          <w:tcPr>
            <w:tcW w:w="3119" w:type="dxa"/>
            <w:vAlign w:val="center"/>
          </w:tcPr>
          <w:p w14:paraId="74B5B122" w14:textId="77777777" w:rsidR="006A0F37" w:rsidRPr="006A0F37" w:rsidRDefault="006A0F37" w:rsidP="00047EDD">
            <w:pPr>
              <w:spacing w:before="80" w:after="0"/>
              <w:rPr>
                <w:sz w:val="20"/>
                <w:szCs w:val="20"/>
              </w:rPr>
            </w:pPr>
            <w:r w:rsidRPr="006A0F37">
              <w:rPr>
                <w:sz w:val="20"/>
                <w:szCs w:val="20"/>
              </w:rPr>
              <w:t xml:space="preserve">NACE-kode </w:t>
            </w:r>
          </w:p>
        </w:tc>
        <w:tc>
          <w:tcPr>
            <w:tcW w:w="6237" w:type="dxa"/>
            <w:vAlign w:val="center"/>
          </w:tcPr>
          <w:p w14:paraId="79594AE1" w14:textId="77777777" w:rsidR="006A0F37" w:rsidRPr="006A0F37" w:rsidRDefault="006A0F37" w:rsidP="00047EDD">
            <w:pPr>
              <w:spacing w:before="80" w:after="0"/>
              <w:rPr>
                <w:sz w:val="20"/>
                <w:szCs w:val="20"/>
              </w:rPr>
            </w:pPr>
          </w:p>
        </w:tc>
      </w:tr>
      <w:tr w:rsidR="006A0F37" w:rsidRPr="006A0F37" w14:paraId="2226130D" w14:textId="77777777" w:rsidTr="00047EDD">
        <w:trPr>
          <w:trHeight w:val="170"/>
        </w:trPr>
        <w:tc>
          <w:tcPr>
            <w:tcW w:w="3119" w:type="dxa"/>
            <w:vAlign w:val="center"/>
          </w:tcPr>
          <w:p w14:paraId="4FBDAA94" w14:textId="77777777" w:rsidR="006A0F37" w:rsidRPr="006A0F37" w:rsidRDefault="006A0F37" w:rsidP="00047EDD">
            <w:pPr>
              <w:spacing w:before="80" w:after="0"/>
              <w:rPr>
                <w:sz w:val="20"/>
                <w:szCs w:val="20"/>
              </w:rPr>
            </w:pPr>
            <w:r w:rsidRPr="006A0F37">
              <w:rPr>
                <w:sz w:val="20"/>
                <w:szCs w:val="20"/>
              </w:rPr>
              <w:t>Antall ansatte</w:t>
            </w:r>
          </w:p>
        </w:tc>
        <w:tc>
          <w:tcPr>
            <w:tcW w:w="6237" w:type="dxa"/>
            <w:vAlign w:val="center"/>
          </w:tcPr>
          <w:p w14:paraId="3A45C868" w14:textId="77777777" w:rsidR="006A0F37" w:rsidRPr="006A0F37" w:rsidRDefault="006A0F37" w:rsidP="00047EDD">
            <w:pPr>
              <w:spacing w:before="80" w:after="0"/>
              <w:rPr>
                <w:sz w:val="20"/>
                <w:szCs w:val="20"/>
              </w:rPr>
            </w:pPr>
          </w:p>
        </w:tc>
      </w:tr>
      <w:tr w:rsidR="006A0F37" w:rsidRPr="006A0F37" w14:paraId="1A65BD6E" w14:textId="77777777" w:rsidTr="00047EDD">
        <w:trPr>
          <w:trHeight w:val="170"/>
        </w:trPr>
        <w:tc>
          <w:tcPr>
            <w:tcW w:w="3119" w:type="dxa"/>
            <w:vAlign w:val="center"/>
          </w:tcPr>
          <w:p w14:paraId="29B5A853" w14:textId="77777777" w:rsidR="006A0F37" w:rsidRPr="006A0F37" w:rsidRDefault="006A0F37" w:rsidP="00047EDD">
            <w:pPr>
              <w:spacing w:before="80" w:after="0"/>
              <w:rPr>
                <w:sz w:val="20"/>
                <w:szCs w:val="20"/>
              </w:rPr>
            </w:pPr>
            <w:r w:rsidRPr="006A0F37">
              <w:rPr>
                <w:sz w:val="20"/>
                <w:szCs w:val="20"/>
              </w:rPr>
              <w:t>Nøkkeltall (i hele 1000 kr)</w:t>
            </w:r>
          </w:p>
          <w:p w14:paraId="39074062" w14:textId="77777777" w:rsidR="006A0F37" w:rsidRPr="006A0F37" w:rsidRDefault="006A0F37" w:rsidP="00047EDD">
            <w:pPr>
              <w:pStyle w:val="Listeavsnitt"/>
              <w:numPr>
                <w:ilvl w:val="0"/>
                <w:numId w:val="13"/>
              </w:numPr>
              <w:spacing w:before="80" w:after="0"/>
              <w:rPr>
                <w:sz w:val="20"/>
                <w:szCs w:val="20"/>
              </w:rPr>
            </w:pPr>
            <w:r w:rsidRPr="006A0F37">
              <w:rPr>
                <w:sz w:val="20"/>
                <w:szCs w:val="20"/>
              </w:rPr>
              <w:t>Omsetning siste regnskapsår</w:t>
            </w:r>
          </w:p>
          <w:p w14:paraId="663DCD56" w14:textId="77777777" w:rsidR="006A0F37" w:rsidRPr="006A0F37" w:rsidRDefault="006A0F37" w:rsidP="00047EDD">
            <w:pPr>
              <w:pStyle w:val="Listeavsnitt"/>
              <w:numPr>
                <w:ilvl w:val="0"/>
                <w:numId w:val="13"/>
              </w:numPr>
              <w:spacing w:before="80" w:after="0"/>
              <w:rPr>
                <w:sz w:val="20"/>
                <w:szCs w:val="20"/>
              </w:rPr>
            </w:pPr>
            <w:r w:rsidRPr="006A0F37">
              <w:rPr>
                <w:sz w:val="20"/>
                <w:szCs w:val="20"/>
              </w:rPr>
              <w:t>Resultat siste regnskapsår</w:t>
            </w:r>
          </w:p>
        </w:tc>
        <w:tc>
          <w:tcPr>
            <w:tcW w:w="6237" w:type="dxa"/>
            <w:vAlign w:val="center"/>
          </w:tcPr>
          <w:p w14:paraId="6BFB3EFF" w14:textId="77777777" w:rsidR="006A0F37" w:rsidRPr="006A0F37" w:rsidRDefault="006A0F37" w:rsidP="00047EDD">
            <w:pPr>
              <w:spacing w:before="80" w:after="0"/>
              <w:rPr>
                <w:sz w:val="20"/>
                <w:szCs w:val="20"/>
              </w:rPr>
            </w:pPr>
          </w:p>
          <w:p w14:paraId="20ACA5EA" w14:textId="77777777" w:rsidR="006A0F37" w:rsidRPr="006A0F37" w:rsidRDefault="006A0F37" w:rsidP="00047EDD">
            <w:pPr>
              <w:spacing w:before="80" w:after="0"/>
              <w:rPr>
                <w:sz w:val="20"/>
                <w:szCs w:val="20"/>
              </w:rPr>
            </w:pPr>
          </w:p>
        </w:tc>
      </w:tr>
      <w:tr w:rsidR="006A0F37" w:rsidRPr="006A0F37" w14:paraId="733A11B9" w14:textId="77777777" w:rsidTr="00047EDD">
        <w:trPr>
          <w:trHeight w:val="170"/>
        </w:trPr>
        <w:tc>
          <w:tcPr>
            <w:tcW w:w="3119" w:type="dxa"/>
            <w:vAlign w:val="center"/>
          </w:tcPr>
          <w:p w14:paraId="4C20DA02" w14:textId="77777777" w:rsidR="006A0F37" w:rsidRPr="006A0F37" w:rsidRDefault="006A0F37" w:rsidP="00047EDD">
            <w:pPr>
              <w:spacing w:before="80" w:after="0"/>
              <w:rPr>
                <w:sz w:val="20"/>
                <w:szCs w:val="20"/>
              </w:rPr>
            </w:pPr>
            <w:r w:rsidRPr="006A0F37">
              <w:rPr>
                <w:sz w:val="20"/>
                <w:szCs w:val="20"/>
              </w:rPr>
              <w:t>Nøkkelpersoner</w:t>
            </w:r>
          </w:p>
          <w:p w14:paraId="23586FA5" w14:textId="77777777" w:rsidR="006A0F37" w:rsidRPr="006A0F37" w:rsidRDefault="006A0F37" w:rsidP="00047EDD">
            <w:pPr>
              <w:pStyle w:val="Listeavsnitt"/>
              <w:numPr>
                <w:ilvl w:val="0"/>
                <w:numId w:val="14"/>
              </w:numPr>
              <w:spacing w:before="80" w:after="0"/>
              <w:rPr>
                <w:sz w:val="20"/>
                <w:szCs w:val="20"/>
              </w:rPr>
            </w:pPr>
            <w:r w:rsidRPr="006A0F37">
              <w:rPr>
                <w:sz w:val="20"/>
                <w:szCs w:val="20"/>
              </w:rPr>
              <w:t>Daglig leder</w:t>
            </w:r>
          </w:p>
          <w:p w14:paraId="12BFDC85" w14:textId="77777777" w:rsidR="006A0F37" w:rsidRPr="006A0F37" w:rsidRDefault="006A0F37" w:rsidP="00047EDD">
            <w:pPr>
              <w:pStyle w:val="Listeavsnitt"/>
              <w:numPr>
                <w:ilvl w:val="0"/>
                <w:numId w:val="14"/>
              </w:numPr>
              <w:spacing w:before="80" w:after="0"/>
              <w:rPr>
                <w:sz w:val="20"/>
                <w:szCs w:val="20"/>
              </w:rPr>
            </w:pPr>
            <w:r w:rsidRPr="006A0F37">
              <w:rPr>
                <w:sz w:val="20"/>
                <w:szCs w:val="20"/>
              </w:rPr>
              <w:t>Styreleder</w:t>
            </w:r>
          </w:p>
          <w:p w14:paraId="657B8A0B" w14:textId="77777777" w:rsidR="006A0F37" w:rsidRPr="006A0F37" w:rsidRDefault="006A0F37" w:rsidP="00047EDD">
            <w:pPr>
              <w:pStyle w:val="Listeavsnitt"/>
              <w:numPr>
                <w:ilvl w:val="0"/>
                <w:numId w:val="14"/>
              </w:numPr>
              <w:spacing w:before="80" w:after="0"/>
              <w:rPr>
                <w:sz w:val="20"/>
                <w:szCs w:val="20"/>
              </w:rPr>
            </w:pPr>
            <w:r w:rsidRPr="006A0F37">
              <w:rPr>
                <w:sz w:val="20"/>
                <w:szCs w:val="20"/>
              </w:rPr>
              <w:t>Andre</w:t>
            </w:r>
          </w:p>
        </w:tc>
        <w:tc>
          <w:tcPr>
            <w:tcW w:w="6237" w:type="dxa"/>
            <w:vAlign w:val="center"/>
          </w:tcPr>
          <w:p w14:paraId="4F6BBCE2" w14:textId="77777777" w:rsidR="006A0F37" w:rsidRPr="006A0F37" w:rsidRDefault="006A0F37" w:rsidP="00047EDD">
            <w:pPr>
              <w:spacing w:before="80" w:after="0"/>
              <w:rPr>
                <w:sz w:val="20"/>
                <w:szCs w:val="20"/>
              </w:rPr>
            </w:pPr>
          </w:p>
        </w:tc>
      </w:tr>
      <w:tr w:rsidR="006A0F37" w:rsidRPr="006A0F37" w14:paraId="53E03C9E" w14:textId="77777777" w:rsidTr="00047EDD">
        <w:trPr>
          <w:trHeight w:val="170"/>
        </w:trPr>
        <w:tc>
          <w:tcPr>
            <w:tcW w:w="3119" w:type="dxa"/>
            <w:vAlign w:val="center"/>
          </w:tcPr>
          <w:p w14:paraId="15C6EE6E" w14:textId="77777777" w:rsidR="006A0F37" w:rsidRPr="006A0F37" w:rsidRDefault="006A0F37" w:rsidP="00047EDD">
            <w:pPr>
              <w:spacing w:before="80" w:after="0"/>
              <w:rPr>
                <w:sz w:val="20"/>
                <w:szCs w:val="20"/>
              </w:rPr>
            </w:pPr>
            <w:r w:rsidRPr="006A0F37">
              <w:rPr>
                <w:sz w:val="20"/>
                <w:szCs w:val="20"/>
              </w:rPr>
              <w:t>Eiere</w:t>
            </w:r>
            <w:r w:rsidR="00FF04FC">
              <w:rPr>
                <w:sz w:val="20"/>
                <w:szCs w:val="20"/>
              </w:rPr>
              <w:br/>
            </w:r>
            <w:r w:rsidRPr="006A0F37">
              <w:rPr>
                <w:sz w:val="20"/>
                <w:szCs w:val="20"/>
              </w:rPr>
              <w:t xml:space="preserve">(Legg inn de 5 største eierne av organisasjonen dersom dere har flere enn 5 eiere). </w:t>
            </w:r>
          </w:p>
        </w:tc>
        <w:tc>
          <w:tcPr>
            <w:tcW w:w="6237" w:type="dxa"/>
            <w:vAlign w:val="center"/>
          </w:tcPr>
          <w:p w14:paraId="0BB5ADFB" w14:textId="77777777" w:rsidR="006A0F37" w:rsidRPr="006A0F37" w:rsidRDefault="006A0F37" w:rsidP="00047EDD">
            <w:pPr>
              <w:spacing w:before="80" w:after="0"/>
              <w:rPr>
                <w:sz w:val="20"/>
                <w:szCs w:val="20"/>
              </w:rPr>
            </w:pPr>
          </w:p>
        </w:tc>
      </w:tr>
      <w:tr w:rsidR="006A0F37" w:rsidRPr="006A0F37" w14:paraId="1ED05734" w14:textId="77777777" w:rsidTr="00047EDD">
        <w:trPr>
          <w:trHeight w:val="170"/>
        </w:trPr>
        <w:tc>
          <w:tcPr>
            <w:tcW w:w="3119" w:type="dxa"/>
            <w:vAlign w:val="center"/>
          </w:tcPr>
          <w:p w14:paraId="5C824958" w14:textId="60CCE199" w:rsidR="006A0F37" w:rsidRPr="006A0F37" w:rsidRDefault="006A0F37" w:rsidP="00047EDD">
            <w:pPr>
              <w:spacing w:before="80" w:after="0"/>
              <w:rPr>
                <w:sz w:val="20"/>
                <w:szCs w:val="20"/>
              </w:rPr>
            </w:pPr>
            <w:r w:rsidRPr="006A0F37">
              <w:rPr>
                <w:sz w:val="20"/>
                <w:szCs w:val="20"/>
              </w:rPr>
              <w:t xml:space="preserve">Bedriftsstørrelse </w:t>
            </w:r>
            <w:r w:rsidR="00FF04FC">
              <w:rPr>
                <w:sz w:val="20"/>
                <w:szCs w:val="20"/>
              </w:rPr>
              <w:br/>
            </w:r>
            <w:r w:rsidRPr="006A0F37">
              <w:rPr>
                <w:i/>
                <w:iCs/>
                <w:sz w:val="20"/>
                <w:szCs w:val="20"/>
              </w:rPr>
              <w:t xml:space="preserve">Hvordan beregne </w:t>
            </w:r>
            <w:hyperlink r:id="rId11" w:history="1">
              <w:r w:rsidRPr="004A7314">
                <w:rPr>
                  <w:rStyle w:val="Hyperkobling"/>
                  <w:i/>
                  <w:iCs/>
                  <w:color w:val="3627EE" w:themeColor="accent1"/>
                  <w:sz w:val="20"/>
                  <w:szCs w:val="20"/>
                </w:rPr>
                <w:t>størrelse</w:t>
              </w:r>
            </w:hyperlink>
          </w:p>
        </w:tc>
        <w:tc>
          <w:tcPr>
            <w:tcW w:w="6237" w:type="dxa"/>
            <w:vAlign w:val="center"/>
          </w:tcPr>
          <w:p w14:paraId="0D44ADE8" w14:textId="77777777" w:rsidR="006A0F37" w:rsidRPr="006A0F37" w:rsidRDefault="004A7314" w:rsidP="00047EDD">
            <w:pPr>
              <w:spacing w:before="80" w:after="0"/>
              <w:rPr>
                <w:sz w:val="20"/>
                <w:szCs w:val="20"/>
              </w:rPr>
            </w:pPr>
            <w:r w:rsidRPr="004A7314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4A7314">
              <w:rPr>
                <w:sz w:val="20"/>
                <w:szCs w:val="20"/>
              </w:rPr>
              <w:instrText xml:space="preserve"> FORMCHECKBOX </w:instrText>
            </w:r>
            <w:r w:rsidRPr="004A7314">
              <w:rPr>
                <w:sz w:val="20"/>
                <w:szCs w:val="20"/>
              </w:rPr>
            </w:r>
            <w:r w:rsidRPr="004A7314">
              <w:rPr>
                <w:sz w:val="20"/>
                <w:szCs w:val="20"/>
              </w:rPr>
              <w:fldChar w:fldCharType="separate"/>
            </w:r>
            <w:r w:rsidRPr="004A7314">
              <w:rPr>
                <w:sz w:val="20"/>
                <w:szCs w:val="20"/>
              </w:rPr>
              <w:fldChar w:fldCharType="end"/>
            </w:r>
            <w:bookmarkEnd w:id="0"/>
            <w:r w:rsidR="006A0F37" w:rsidRPr="004A7314">
              <w:rPr>
                <w:sz w:val="20"/>
                <w:szCs w:val="20"/>
              </w:rPr>
              <w:t xml:space="preserve"> </w:t>
            </w:r>
            <w:r w:rsidR="006A0F37" w:rsidRPr="006A0F37">
              <w:rPr>
                <w:sz w:val="20"/>
                <w:szCs w:val="20"/>
              </w:rPr>
              <w:t xml:space="preserve">Liten                </w:t>
            </w:r>
            <w:r w:rsidR="006A0F37" w:rsidRPr="004A7314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A0F37" w:rsidRPr="004A7314">
              <w:rPr>
                <w:sz w:val="20"/>
                <w:szCs w:val="20"/>
              </w:rPr>
              <w:instrText xml:space="preserve"> FORMCHECKBOX </w:instrText>
            </w:r>
            <w:r w:rsidR="006A0F37" w:rsidRPr="004A7314">
              <w:rPr>
                <w:sz w:val="20"/>
                <w:szCs w:val="20"/>
              </w:rPr>
            </w:r>
            <w:r w:rsidR="006A0F37" w:rsidRPr="004A7314">
              <w:rPr>
                <w:sz w:val="20"/>
                <w:szCs w:val="20"/>
              </w:rPr>
              <w:fldChar w:fldCharType="separate"/>
            </w:r>
            <w:r w:rsidR="006A0F37" w:rsidRPr="004A7314">
              <w:rPr>
                <w:sz w:val="20"/>
                <w:szCs w:val="20"/>
              </w:rPr>
              <w:fldChar w:fldCharType="end"/>
            </w:r>
            <w:r w:rsidR="006A0F37" w:rsidRPr="006A0F37">
              <w:rPr>
                <w:sz w:val="20"/>
                <w:szCs w:val="20"/>
              </w:rPr>
              <w:t xml:space="preserve"> Mellomstor             </w:t>
            </w:r>
            <w:r w:rsidR="006A0F37" w:rsidRPr="006A0F37">
              <w:rPr>
                <w:sz w:val="20"/>
                <w:szCs w:val="20"/>
              </w:rPr>
              <w:fldChar w:fldCharType="begin">
                <w:ffData>
                  <w:name w:val="Mer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A0F37" w:rsidRPr="006A0F37">
              <w:rPr>
                <w:sz w:val="20"/>
                <w:szCs w:val="20"/>
              </w:rPr>
              <w:instrText xml:space="preserve"> FORMCHECKBOX </w:instrText>
            </w:r>
            <w:r w:rsidR="006A0F37" w:rsidRPr="006A0F37">
              <w:rPr>
                <w:sz w:val="20"/>
                <w:szCs w:val="20"/>
              </w:rPr>
            </w:r>
            <w:r w:rsidR="006A0F37" w:rsidRPr="006A0F37">
              <w:rPr>
                <w:sz w:val="20"/>
                <w:szCs w:val="20"/>
              </w:rPr>
              <w:fldChar w:fldCharType="separate"/>
            </w:r>
            <w:r w:rsidR="006A0F37" w:rsidRPr="006A0F37">
              <w:rPr>
                <w:sz w:val="20"/>
                <w:szCs w:val="20"/>
              </w:rPr>
              <w:fldChar w:fldCharType="end"/>
            </w:r>
            <w:r w:rsidR="006A0F37" w:rsidRPr="006A0F37">
              <w:rPr>
                <w:sz w:val="20"/>
                <w:szCs w:val="20"/>
              </w:rPr>
              <w:t xml:space="preserve"> Stor</w:t>
            </w:r>
          </w:p>
        </w:tc>
      </w:tr>
      <w:tr w:rsidR="006A0F37" w:rsidRPr="006A0F37" w14:paraId="72DF50D3" w14:textId="77777777" w:rsidTr="00047EDD">
        <w:trPr>
          <w:trHeight w:val="170"/>
        </w:trPr>
        <w:tc>
          <w:tcPr>
            <w:tcW w:w="3119" w:type="dxa"/>
            <w:vAlign w:val="center"/>
          </w:tcPr>
          <w:p w14:paraId="39AE2907" w14:textId="426CC9A1" w:rsidR="006A0F37" w:rsidRPr="006A0F37" w:rsidRDefault="00277312" w:rsidP="00047EDD">
            <w:pPr>
              <w:spacing w:before="80" w:after="0"/>
              <w:rPr>
                <w:sz w:val="20"/>
                <w:szCs w:val="20"/>
              </w:rPr>
            </w:pPr>
            <w:r w:rsidRPr="00277312">
              <w:rPr>
                <w:sz w:val="20"/>
                <w:szCs w:val="20"/>
              </w:rPr>
              <w:lastRenderedPageBreak/>
              <w:t xml:space="preserve">Har organisasjonen fått innvilget tilskudd fra direktoratet eller ESA-kontrakt tidligere?  </w:t>
            </w:r>
          </w:p>
        </w:tc>
        <w:tc>
          <w:tcPr>
            <w:tcW w:w="6237" w:type="dxa"/>
            <w:vAlign w:val="center"/>
          </w:tcPr>
          <w:p w14:paraId="6968C1CA" w14:textId="77777777" w:rsidR="006A0F37" w:rsidRPr="006A0F37" w:rsidRDefault="006A0F37" w:rsidP="00047EDD">
            <w:pPr>
              <w:spacing w:before="80" w:after="0"/>
              <w:rPr>
                <w:sz w:val="20"/>
                <w:szCs w:val="20"/>
              </w:rPr>
            </w:pPr>
            <w:r w:rsidRPr="006A0F37">
              <w:rPr>
                <w:sz w:val="20"/>
                <w:szCs w:val="20"/>
              </w:rPr>
              <w:fldChar w:fldCharType="begin">
                <w:ffData>
                  <w:name w:val="Mer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0F37">
              <w:rPr>
                <w:sz w:val="20"/>
                <w:szCs w:val="20"/>
              </w:rPr>
              <w:instrText xml:space="preserve"> FORMCHECKBOX </w:instrText>
            </w:r>
            <w:r w:rsidRPr="006A0F37">
              <w:rPr>
                <w:sz w:val="20"/>
                <w:szCs w:val="20"/>
              </w:rPr>
            </w:r>
            <w:r w:rsidRPr="006A0F37">
              <w:rPr>
                <w:sz w:val="20"/>
                <w:szCs w:val="20"/>
              </w:rPr>
              <w:fldChar w:fldCharType="separate"/>
            </w:r>
            <w:r w:rsidRPr="006A0F37">
              <w:rPr>
                <w:sz w:val="20"/>
                <w:szCs w:val="20"/>
              </w:rPr>
              <w:fldChar w:fldCharType="end"/>
            </w:r>
            <w:r w:rsidRPr="006A0F37">
              <w:rPr>
                <w:sz w:val="20"/>
                <w:szCs w:val="20"/>
              </w:rPr>
              <w:t xml:space="preserve"> Ja                     </w:t>
            </w:r>
            <w:r w:rsidRPr="004A7314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314">
              <w:rPr>
                <w:sz w:val="20"/>
                <w:szCs w:val="20"/>
              </w:rPr>
              <w:instrText xml:space="preserve"> FORMCHECKBOX </w:instrText>
            </w:r>
            <w:r w:rsidRPr="004A7314">
              <w:rPr>
                <w:sz w:val="20"/>
                <w:szCs w:val="20"/>
              </w:rPr>
            </w:r>
            <w:r w:rsidRPr="004A7314">
              <w:rPr>
                <w:sz w:val="20"/>
                <w:szCs w:val="20"/>
              </w:rPr>
              <w:fldChar w:fldCharType="separate"/>
            </w:r>
            <w:r w:rsidRPr="004A7314">
              <w:rPr>
                <w:sz w:val="20"/>
                <w:szCs w:val="20"/>
              </w:rPr>
              <w:fldChar w:fldCharType="end"/>
            </w:r>
            <w:r w:rsidRPr="006A0F37">
              <w:rPr>
                <w:sz w:val="20"/>
                <w:szCs w:val="20"/>
              </w:rPr>
              <w:t xml:space="preserve"> Nei </w:t>
            </w:r>
          </w:p>
        </w:tc>
      </w:tr>
    </w:tbl>
    <w:p w14:paraId="0E54A854" w14:textId="1F4D24FE" w:rsidR="006A0F37" w:rsidRPr="006A0F37" w:rsidRDefault="006A0F37" w:rsidP="00277312">
      <w:pPr>
        <w:pStyle w:val="4Overskrift"/>
      </w:pPr>
      <w:r w:rsidRPr="006A0F37">
        <w:t xml:space="preserve">2. </w:t>
      </w:r>
      <w:r w:rsidR="00277312" w:rsidRPr="006A0F37">
        <w:t>Historikk</w:t>
      </w:r>
    </w:p>
    <w:p w14:paraId="60CA48A0" w14:textId="77777777" w:rsidR="006A0F37" w:rsidRPr="006A0F37" w:rsidRDefault="006A0F37" w:rsidP="006A0F37">
      <w:pPr>
        <w:rPr>
          <w:sz w:val="20"/>
          <w:szCs w:val="20"/>
        </w:rPr>
      </w:pPr>
      <w:r w:rsidRPr="006A0F37">
        <w:rPr>
          <w:sz w:val="20"/>
          <w:szCs w:val="20"/>
        </w:rPr>
        <w:t>Har dere fått innvilget tilskudd eller kontrakter i ESA de to siste årene?</w:t>
      </w:r>
    </w:p>
    <w:p w14:paraId="4B50FF1C" w14:textId="77777777" w:rsidR="006A0F37" w:rsidRPr="006A0F37" w:rsidRDefault="006A0F37" w:rsidP="006A0F37">
      <w:pPr>
        <w:rPr>
          <w:sz w:val="20"/>
          <w:szCs w:val="20"/>
        </w:rPr>
      </w:pPr>
      <w:r w:rsidRPr="006A0F37">
        <w:rPr>
          <w:sz w:val="20"/>
          <w:szCs w:val="20"/>
        </w:rPr>
        <w:t xml:space="preserve">Dersom dere har fått, eller har et pågående prosjekt finansiert av andre virkemiddelaktører skal det oppgis under «annet». </w:t>
      </w:r>
    </w:p>
    <w:tbl>
      <w:tblPr>
        <w:tblStyle w:val="Tabellrutenett"/>
        <w:tblW w:w="9067" w:type="dxa"/>
        <w:tblLook w:val="04A0" w:firstRow="1" w:lastRow="0" w:firstColumn="1" w:lastColumn="0" w:noHBand="0" w:noVBand="1"/>
      </w:tblPr>
      <w:tblGrid>
        <w:gridCol w:w="2605"/>
        <w:gridCol w:w="4500"/>
        <w:gridCol w:w="1962"/>
      </w:tblGrid>
      <w:tr w:rsidR="006A0F37" w:rsidRPr="006A0F37" w14:paraId="6B9899B7" w14:textId="77777777" w:rsidTr="00CC1A49">
        <w:trPr>
          <w:trHeight w:val="567"/>
        </w:trPr>
        <w:tc>
          <w:tcPr>
            <w:tcW w:w="2605" w:type="dxa"/>
            <w:vAlign w:val="center"/>
          </w:tcPr>
          <w:p w14:paraId="7D57BEF8" w14:textId="77777777" w:rsidR="006A0F37" w:rsidRPr="00CC1A49" w:rsidRDefault="006A0F37" w:rsidP="004A7314">
            <w:pPr>
              <w:rPr>
                <w:b/>
                <w:bCs/>
                <w:sz w:val="20"/>
                <w:szCs w:val="20"/>
              </w:rPr>
            </w:pPr>
            <w:r w:rsidRPr="00CC1A49">
              <w:rPr>
                <w:b/>
                <w:bCs/>
                <w:sz w:val="20"/>
                <w:szCs w:val="20"/>
              </w:rPr>
              <w:t xml:space="preserve">Virkemiddel </w:t>
            </w:r>
          </w:p>
        </w:tc>
        <w:tc>
          <w:tcPr>
            <w:tcW w:w="4500" w:type="dxa"/>
            <w:vAlign w:val="center"/>
          </w:tcPr>
          <w:p w14:paraId="2A461C38" w14:textId="77777777" w:rsidR="006A0F37" w:rsidRPr="00CC1A49" w:rsidRDefault="006A0F37" w:rsidP="004A7314">
            <w:pPr>
              <w:rPr>
                <w:b/>
                <w:bCs/>
                <w:sz w:val="20"/>
                <w:szCs w:val="20"/>
              </w:rPr>
            </w:pPr>
            <w:r w:rsidRPr="00CC1A49">
              <w:rPr>
                <w:b/>
                <w:bCs/>
                <w:sz w:val="20"/>
                <w:szCs w:val="20"/>
              </w:rPr>
              <w:t xml:space="preserve">Tittel på prosjektene </w:t>
            </w:r>
          </w:p>
        </w:tc>
        <w:tc>
          <w:tcPr>
            <w:tcW w:w="1962" w:type="dxa"/>
            <w:vAlign w:val="center"/>
          </w:tcPr>
          <w:p w14:paraId="5EB54804" w14:textId="77777777" w:rsidR="006A0F37" w:rsidRPr="00CC1A49" w:rsidRDefault="006A0F37" w:rsidP="004A7314">
            <w:pPr>
              <w:rPr>
                <w:b/>
                <w:bCs/>
                <w:sz w:val="20"/>
                <w:szCs w:val="20"/>
              </w:rPr>
            </w:pPr>
            <w:r w:rsidRPr="00CC1A49">
              <w:rPr>
                <w:b/>
                <w:bCs/>
                <w:sz w:val="20"/>
                <w:szCs w:val="20"/>
              </w:rPr>
              <w:t>År tildelt</w:t>
            </w:r>
          </w:p>
        </w:tc>
      </w:tr>
      <w:tr w:rsidR="006A0F37" w:rsidRPr="006A0F37" w14:paraId="585B0312" w14:textId="77777777" w:rsidTr="00CC1A49">
        <w:trPr>
          <w:trHeight w:val="567"/>
        </w:trPr>
        <w:tc>
          <w:tcPr>
            <w:tcW w:w="2605" w:type="dxa"/>
            <w:vAlign w:val="center"/>
          </w:tcPr>
          <w:p w14:paraId="584E00A2" w14:textId="3118425B" w:rsidR="006A0F37" w:rsidRPr="006A0F37" w:rsidRDefault="006A0F37" w:rsidP="004A7314">
            <w:pPr>
              <w:rPr>
                <w:sz w:val="20"/>
                <w:szCs w:val="20"/>
              </w:rPr>
            </w:pPr>
            <w:r w:rsidRPr="006A0F37">
              <w:rPr>
                <w:sz w:val="20"/>
                <w:szCs w:val="20"/>
              </w:rPr>
              <w:t xml:space="preserve">Tilskudd fra </w:t>
            </w:r>
            <w:r w:rsidR="00277312" w:rsidRPr="00277312">
              <w:rPr>
                <w:sz w:val="20"/>
                <w:szCs w:val="20"/>
              </w:rPr>
              <w:t>romdirektoratet</w:t>
            </w:r>
          </w:p>
        </w:tc>
        <w:tc>
          <w:tcPr>
            <w:tcW w:w="4500" w:type="dxa"/>
            <w:vAlign w:val="center"/>
          </w:tcPr>
          <w:p w14:paraId="437B2A22" w14:textId="77777777" w:rsidR="006A0F37" w:rsidRPr="006A0F37" w:rsidRDefault="006A0F37" w:rsidP="004A7314">
            <w:pPr>
              <w:rPr>
                <w:sz w:val="20"/>
                <w:szCs w:val="20"/>
              </w:rPr>
            </w:pPr>
          </w:p>
        </w:tc>
        <w:tc>
          <w:tcPr>
            <w:tcW w:w="1962" w:type="dxa"/>
            <w:vAlign w:val="center"/>
          </w:tcPr>
          <w:p w14:paraId="670C27AD" w14:textId="77777777" w:rsidR="006A0F37" w:rsidRPr="006A0F37" w:rsidRDefault="006A0F37" w:rsidP="004A7314">
            <w:pPr>
              <w:rPr>
                <w:sz w:val="20"/>
                <w:szCs w:val="20"/>
              </w:rPr>
            </w:pPr>
          </w:p>
        </w:tc>
      </w:tr>
      <w:tr w:rsidR="006A0F37" w:rsidRPr="006A0F37" w14:paraId="69949CFD" w14:textId="77777777" w:rsidTr="00CC1A49">
        <w:trPr>
          <w:trHeight w:val="567"/>
        </w:trPr>
        <w:tc>
          <w:tcPr>
            <w:tcW w:w="2605" w:type="dxa"/>
            <w:vAlign w:val="center"/>
          </w:tcPr>
          <w:p w14:paraId="3691A09B" w14:textId="5488ADDD" w:rsidR="006A0F37" w:rsidRPr="006A0F37" w:rsidRDefault="006A0F37" w:rsidP="004A7314">
            <w:pPr>
              <w:rPr>
                <w:sz w:val="20"/>
                <w:szCs w:val="20"/>
              </w:rPr>
            </w:pPr>
            <w:r w:rsidRPr="006A0F37">
              <w:rPr>
                <w:sz w:val="20"/>
                <w:szCs w:val="20"/>
              </w:rPr>
              <w:t xml:space="preserve">ESA-kontrakter </w:t>
            </w:r>
            <w:r w:rsidR="005E250B">
              <w:rPr>
                <w:sz w:val="20"/>
                <w:szCs w:val="20"/>
              </w:rPr>
              <w:t>(inkl. ESA BIC og ESA Arctic Phi-Lab)</w:t>
            </w:r>
          </w:p>
        </w:tc>
        <w:tc>
          <w:tcPr>
            <w:tcW w:w="4500" w:type="dxa"/>
            <w:vAlign w:val="center"/>
          </w:tcPr>
          <w:p w14:paraId="0BCB36B3" w14:textId="77777777" w:rsidR="006A0F37" w:rsidRPr="006A0F37" w:rsidRDefault="006A0F37" w:rsidP="004A7314">
            <w:pPr>
              <w:rPr>
                <w:sz w:val="20"/>
                <w:szCs w:val="20"/>
              </w:rPr>
            </w:pPr>
          </w:p>
        </w:tc>
        <w:tc>
          <w:tcPr>
            <w:tcW w:w="1962" w:type="dxa"/>
            <w:vAlign w:val="center"/>
          </w:tcPr>
          <w:p w14:paraId="0DFE2315" w14:textId="77777777" w:rsidR="006A0F37" w:rsidRPr="006A0F37" w:rsidRDefault="006A0F37" w:rsidP="004A7314">
            <w:pPr>
              <w:rPr>
                <w:sz w:val="20"/>
                <w:szCs w:val="20"/>
              </w:rPr>
            </w:pPr>
          </w:p>
        </w:tc>
      </w:tr>
      <w:tr w:rsidR="006A0F37" w:rsidRPr="006A0F37" w14:paraId="6ADD92A1" w14:textId="77777777" w:rsidTr="00CC1A49">
        <w:trPr>
          <w:trHeight w:val="567"/>
        </w:trPr>
        <w:tc>
          <w:tcPr>
            <w:tcW w:w="2605" w:type="dxa"/>
            <w:vAlign w:val="center"/>
          </w:tcPr>
          <w:p w14:paraId="27C825E9" w14:textId="77777777" w:rsidR="006A0F37" w:rsidRPr="006A0F37" w:rsidRDefault="006A0F37" w:rsidP="004A7314">
            <w:pPr>
              <w:rPr>
                <w:sz w:val="20"/>
                <w:szCs w:val="20"/>
              </w:rPr>
            </w:pPr>
            <w:r w:rsidRPr="006A0F37">
              <w:rPr>
                <w:sz w:val="20"/>
                <w:szCs w:val="20"/>
              </w:rPr>
              <w:t>Annet (Forskningsrådet, Innovasjon Norge, annet)</w:t>
            </w:r>
          </w:p>
        </w:tc>
        <w:tc>
          <w:tcPr>
            <w:tcW w:w="4500" w:type="dxa"/>
            <w:vAlign w:val="center"/>
          </w:tcPr>
          <w:p w14:paraId="44632573" w14:textId="77777777" w:rsidR="006A0F37" w:rsidRPr="006A0F37" w:rsidRDefault="006A0F37" w:rsidP="004A7314">
            <w:pPr>
              <w:rPr>
                <w:sz w:val="20"/>
                <w:szCs w:val="20"/>
              </w:rPr>
            </w:pPr>
          </w:p>
        </w:tc>
        <w:tc>
          <w:tcPr>
            <w:tcW w:w="1962" w:type="dxa"/>
            <w:vAlign w:val="center"/>
          </w:tcPr>
          <w:p w14:paraId="2AA08365" w14:textId="77777777" w:rsidR="006A0F37" w:rsidRPr="006A0F37" w:rsidRDefault="006A0F37" w:rsidP="004A7314">
            <w:pPr>
              <w:rPr>
                <w:sz w:val="20"/>
                <w:szCs w:val="20"/>
              </w:rPr>
            </w:pPr>
          </w:p>
        </w:tc>
      </w:tr>
    </w:tbl>
    <w:p w14:paraId="5C208437" w14:textId="77777777" w:rsidR="00277312" w:rsidRPr="00277312" w:rsidRDefault="00277312" w:rsidP="00277312">
      <w:pPr>
        <w:pStyle w:val="4Overskrift"/>
        <w:rPr>
          <w:bCs/>
          <w:lang w:val="nb-NO"/>
        </w:rPr>
      </w:pPr>
      <w:r w:rsidRPr="00277312">
        <w:rPr>
          <w:bCs/>
          <w:lang w:val="nb-NO"/>
        </w:rPr>
        <w:t>3. Ansvarlig næringsliv og bærekraftsrisiko </w:t>
      </w:r>
    </w:p>
    <w:p w14:paraId="7EF1A262" w14:textId="40F709CE" w:rsidR="00277312" w:rsidRDefault="008D0405" w:rsidP="00277312">
      <w:pPr>
        <w:pStyle w:val="4Overskrift"/>
        <w:spacing w:line="240" w:lineRule="auto"/>
        <w:rPr>
          <w:b w:val="0"/>
          <w:sz w:val="20"/>
          <w:szCs w:val="20"/>
          <w:lang w:val="nb-NO"/>
        </w:rPr>
      </w:pPr>
      <w:r w:rsidRPr="004A7314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B687E">
        <w:rPr>
          <w:sz w:val="20"/>
          <w:szCs w:val="20"/>
          <w:lang w:val="nb-NO"/>
        </w:rPr>
        <w:instrText xml:space="preserve"> FORMCHECKBOX </w:instrText>
      </w:r>
      <w:r w:rsidRPr="004A7314">
        <w:rPr>
          <w:sz w:val="20"/>
          <w:szCs w:val="20"/>
        </w:rPr>
      </w:r>
      <w:r w:rsidRPr="004A7314">
        <w:rPr>
          <w:sz w:val="20"/>
          <w:szCs w:val="20"/>
        </w:rPr>
        <w:fldChar w:fldCharType="separate"/>
      </w:r>
      <w:r w:rsidRPr="004A7314">
        <w:rPr>
          <w:sz w:val="20"/>
          <w:szCs w:val="20"/>
        </w:rPr>
        <w:fldChar w:fldCharType="end"/>
      </w:r>
      <w:r w:rsidRPr="00CC1A49">
        <w:rPr>
          <w:sz w:val="20"/>
          <w:szCs w:val="20"/>
          <w:lang w:val="nb-NO"/>
        </w:rPr>
        <w:t xml:space="preserve"> </w:t>
      </w:r>
      <w:r w:rsidR="00277312" w:rsidRPr="00277312">
        <w:rPr>
          <w:b w:val="0"/>
          <w:sz w:val="20"/>
          <w:szCs w:val="20"/>
          <w:lang w:val="nb-NO"/>
        </w:rPr>
        <w:t xml:space="preserve">Dere har leverandører eller tilstedeværelse utenfor EU  </w:t>
      </w:r>
    </w:p>
    <w:p w14:paraId="7DBC05EF" w14:textId="6040010C" w:rsidR="00277312" w:rsidRPr="00277312" w:rsidRDefault="008D0405" w:rsidP="00277312">
      <w:pPr>
        <w:pStyle w:val="4Overskrift"/>
        <w:spacing w:line="240" w:lineRule="auto"/>
        <w:rPr>
          <w:b w:val="0"/>
          <w:sz w:val="20"/>
          <w:szCs w:val="20"/>
          <w:lang w:val="nb-NO"/>
        </w:rPr>
      </w:pPr>
      <w:r w:rsidRPr="004A7314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B687E">
        <w:rPr>
          <w:sz w:val="20"/>
          <w:szCs w:val="20"/>
          <w:lang w:val="nb-NO"/>
        </w:rPr>
        <w:instrText xml:space="preserve"> FORMCHECKBOX </w:instrText>
      </w:r>
      <w:r w:rsidRPr="004A7314">
        <w:rPr>
          <w:sz w:val="20"/>
          <w:szCs w:val="20"/>
        </w:rPr>
      </w:r>
      <w:r w:rsidRPr="004A7314">
        <w:rPr>
          <w:sz w:val="20"/>
          <w:szCs w:val="20"/>
        </w:rPr>
        <w:fldChar w:fldCharType="separate"/>
      </w:r>
      <w:r w:rsidRPr="004A7314">
        <w:rPr>
          <w:sz w:val="20"/>
          <w:szCs w:val="20"/>
        </w:rPr>
        <w:fldChar w:fldCharType="end"/>
      </w:r>
      <w:r w:rsidRPr="00CC1A49">
        <w:rPr>
          <w:sz w:val="20"/>
          <w:szCs w:val="20"/>
          <w:lang w:val="nb-NO"/>
        </w:rPr>
        <w:t xml:space="preserve"> </w:t>
      </w:r>
      <w:r w:rsidR="00277312" w:rsidRPr="00277312">
        <w:rPr>
          <w:b w:val="0"/>
          <w:sz w:val="20"/>
          <w:szCs w:val="20"/>
          <w:lang w:val="nb-NO"/>
        </w:rPr>
        <w:t xml:space="preserve">Dere har majoritetseiere eller datterselskaper i land utenfor Norden  </w:t>
      </w:r>
    </w:p>
    <w:p w14:paraId="313CAD0A" w14:textId="127501B4" w:rsidR="00277312" w:rsidRPr="00277312" w:rsidRDefault="008D0405" w:rsidP="00277312">
      <w:pPr>
        <w:pStyle w:val="4Overskrift"/>
        <w:spacing w:line="240" w:lineRule="auto"/>
        <w:rPr>
          <w:b w:val="0"/>
          <w:sz w:val="20"/>
          <w:szCs w:val="20"/>
          <w:lang w:val="nb-NO"/>
        </w:rPr>
      </w:pPr>
      <w:r w:rsidRPr="004A7314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B687E">
        <w:rPr>
          <w:sz w:val="20"/>
          <w:szCs w:val="20"/>
          <w:lang w:val="nb-NO"/>
        </w:rPr>
        <w:instrText xml:space="preserve"> FORMCHECKBOX </w:instrText>
      </w:r>
      <w:r w:rsidRPr="004A7314">
        <w:rPr>
          <w:sz w:val="20"/>
          <w:szCs w:val="20"/>
        </w:rPr>
      </w:r>
      <w:r w:rsidRPr="004A7314">
        <w:rPr>
          <w:sz w:val="20"/>
          <w:szCs w:val="20"/>
        </w:rPr>
        <w:fldChar w:fldCharType="separate"/>
      </w:r>
      <w:r w:rsidRPr="004A7314">
        <w:rPr>
          <w:sz w:val="20"/>
          <w:szCs w:val="20"/>
        </w:rPr>
        <w:fldChar w:fldCharType="end"/>
      </w:r>
      <w:r w:rsidRPr="00CC1A49">
        <w:rPr>
          <w:sz w:val="20"/>
          <w:szCs w:val="20"/>
          <w:lang w:val="nb-NO"/>
        </w:rPr>
        <w:t xml:space="preserve"> </w:t>
      </w:r>
      <w:r w:rsidR="00277312" w:rsidRPr="00277312">
        <w:rPr>
          <w:b w:val="0"/>
          <w:sz w:val="20"/>
          <w:szCs w:val="20"/>
          <w:lang w:val="nb-NO"/>
        </w:rPr>
        <w:t xml:space="preserve">Deres virksomhet berører sårbare økosystemer  </w:t>
      </w:r>
    </w:p>
    <w:p w14:paraId="7FC71732" w14:textId="2DCF0FCA" w:rsidR="00277312" w:rsidRPr="00277312" w:rsidRDefault="008D0405" w:rsidP="00277312">
      <w:pPr>
        <w:pStyle w:val="4Overskrift"/>
        <w:spacing w:line="240" w:lineRule="auto"/>
        <w:rPr>
          <w:b w:val="0"/>
          <w:sz w:val="20"/>
          <w:szCs w:val="20"/>
          <w:lang w:val="nb-NO"/>
        </w:rPr>
      </w:pPr>
      <w:r w:rsidRPr="004A7314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B687E">
        <w:rPr>
          <w:sz w:val="20"/>
          <w:szCs w:val="20"/>
          <w:lang w:val="nb-NO"/>
        </w:rPr>
        <w:instrText xml:space="preserve"> FORMCHECKBOX </w:instrText>
      </w:r>
      <w:r w:rsidRPr="004A7314">
        <w:rPr>
          <w:sz w:val="20"/>
          <w:szCs w:val="20"/>
        </w:rPr>
      </w:r>
      <w:r w:rsidRPr="004A7314">
        <w:rPr>
          <w:sz w:val="20"/>
          <w:szCs w:val="20"/>
        </w:rPr>
        <w:fldChar w:fldCharType="separate"/>
      </w:r>
      <w:r w:rsidRPr="004A7314">
        <w:rPr>
          <w:sz w:val="20"/>
          <w:szCs w:val="20"/>
        </w:rPr>
        <w:fldChar w:fldCharType="end"/>
      </w:r>
      <w:r w:rsidRPr="00CC1A49">
        <w:rPr>
          <w:sz w:val="20"/>
          <w:szCs w:val="20"/>
          <w:lang w:val="nb-NO"/>
        </w:rPr>
        <w:t xml:space="preserve"> </w:t>
      </w:r>
      <w:r w:rsidR="00277312" w:rsidRPr="00277312">
        <w:rPr>
          <w:b w:val="0"/>
          <w:sz w:val="20"/>
          <w:szCs w:val="20"/>
          <w:lang w:val="nb-NO"/>
        </w:rPr>
        <w:t xml:space="preserve">Ingen av disse   </w:t>
      </w:r>
    </w:p>
    <w:p w14:paraId="13D1CCB5" w14:textId="77777777" w:rsidR="00277312" w:rsidRPr="00277312" w:rsidRDefault="00277312" w:rsidP="00277312">
      <w:pPr>
        <w:pStyle w:val="4Overskrift"/>
        <w:spacing w:line="240" w:lineRule="auto"/>
        <w:rPr>
          <w:b w:val="0"/>
          <w:sz w:val="20"/>
          <w:szCs w:val="20"/>
          <w:lang w:val="nb-NO"/>
        </w:rPr>
      </w:pPr>
      <w:r w:rsidRPr="00277312">
        <w:rPr>
          <w:b w:val="0"/>
          <w:sz w:val="20"/>
          <w:szCs w:val="20"/>
          <w:lang w:val="nb-NO"/>
        </w:rPr>
        <w:t xml:space="preserve">Dersom dere har krysset av i en eller flere av boksene over skal dere beskrive risikodempende tiltak under.  </w:t>
      </w:r>
    </w:p>
    <w:p w14:paraId="710FFCD1" w14:textId="3E2453EF" w:rsidR="009475CC" w:rsidRPr="009475CC" w:rsidRDefault="00277312" w:rsidP="009475CC">
      <w:pPr>
        <w:pStyle w:val="4Overskrift"/>
        <w:spacing w:line="276" w:lineRule="auto"/>
        <w:rPr>
          <w:b w:val="0"/>
          <w:sz w:val="20"/>
          <w:szCs w:val="20"/>
          <w:lang w:val="nb-NO"/>
        </w:rPr>
      </w:pPr>
      <w:r w:rsidRPr="00277312">
        <w:rPr>
          <w:b w:val="0"/>
          <w:sz w:val="20"/>
          <w:szCs w:val="20"/>
          <w:lang w:val="nb-NO"/>
        </w:rPr>
        <w:t xml:space="preserve">Dersom dere gjør aktsomhetsvurderinger for å avdekke risiko for negativ påvirkning på mennesker, samfunn og miljø knyttet til deres virksomhet og leverandørkjede så beskriv kort tiltakene under. 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475CC" w14:paraId="31B04CCE" w14:textId="77777777" w:rsidTr="009475CC">
        <w:tc>
          <w:tcPr>
            <w:tcW w:w="9062" w:type="dxa"/>
          </w:tcPr>
          <w:p w14:paraId="14765FA4" w14:textId="77777777" w:rsidR="009475CC" w:rsidRDefault="009475CC" w:rsidP="009475CC">
            <w:pPr>
              <w:rPr>
                <w:i/>
                <w:iCs/>
                <w:color w:val="867DF4" w:themeColor="accent1" w:themeTint="99"/>
                <w:sz w:val="18"/>
                <w:szCs w:val="18"/>
              </w:rPr>
            </w:pPr>
          </w:p>
          <w:p w14:paraId="7CCF244B" w14:textId="1A3B5163" w:rsidR="009475CC" w:rsidRPr="009475CC" w:rsidRDefault="009475CC" w:rsidP="009475CC">
            <w:pPr>
              <w:rPr>
                <w:i/>
                <w:iCs/>
              </w:rPr>
            </w:pPr>
          </w:p>
        </w:tc>
      </w:tr>
    </w:tbl>
    <w:p w14:paraId="62E3D3F7" w14:textId="2EFF496E" w:rsidR="006A0F37" w:rsidRPr="006A0F37" w:rsidRDefault="00277312" w:rsidP="006A0F37">
      <w:pPr>
        <w:pStyle w:val="4Overskrift"/>
      </w:pPr>
      <w:r>
        <w:t>4</w:t>
      </w:r>
      <w:r w:rsidR="006A0F37" w:rsidRPr="006A0F37">
        <w:t xml:space="preserve">. </w:t>
      </w:r>
      <w:r w:rsidR="002C2365">
        <w:t>Bakgrunn for prosjektideen</w:t>
      </w:r>
      <w:r w:rsidR="006A0F37" w:rsidRPr="006A0F37">
        <w:t xml:space="preserve">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6A0F37" w:rsidRPr="006A0F37" w14:paraId="6E7A4708" w14:textId="77777777" w:rsidTr="004A7314">
        <w:trPr>
          <w:trHeight w:val="567"/>
        </w:trPr>
        <w:tc>
          <w:tcPr>
            <w:tcW w:w="2405" w:type="dxa"/>
            <w:vAlign w:val="center"/>
          </w:tcPr>
          <w:p w14:paraId="59479AD2" w14:textId="59B62517" w:rsidR="006A0F37" w:rsidRPr="004A7314" w:rsidRDefault="006A0F37" w:rsidP="004A7314">
            <w:pPr>
              <w:rPr>
                <w:sz w:val="20"/>
                <w:szCs w:val="20"/>
              </w:rPr>
            </w:pPr>
            <w:r w:rsidRPr="006A0F37">
              <w:rPr>
                <w:sz w:val="20"/>
                <w:szCs w:val="20"/>
              </w:rPr>
              <w:t>Hva kjennetegner organisasjonen?</w:t>
            </w:r>
            <w:r w:rsidR="004A7314">
              <w:rPr>
                <w:sz w:val="20"/>
                <w:szCs w:val="20"/>
              </w:rPr>
              <w:br/>
            </w:r>
          </w:p>
        </w:tc>
        <w:tc>
          <w:tcPr>
            <w:tcW w:w="6657" w:type="dxa"/>
            <w:vAlign w:val="center"/>
          </w:tcPr>
          <w:p w14:paraId="2B0B604D" w14:textId="77777777" w:rsidR="006A0F37" w:rsidRPr="00C31F49" w:rsidRDefault="006A0F37" w:rsidP="004A7314">
            <w:pPr>
              <w:rPr>
                <w:color w:val="A1A1EC" w:themeColor="accent6"/>
                <w:sz w:val="20"/>
                <w:szCs w:val="20"/>
                <w:highlight w:val="darkMagenta"/>
              </w:rPr>
            </w:pPr>
            <w:r w:rsidRPr="00C31F49">
              <w:rPr>
                <w:color w:val="3627EE" w:themeColor="accent1"/>
                <w:sz w:val="20"/>
                <w:szCs w:val="20"/>
              </w:rPr>
              <w:t>Gi en kort beskrivelse av organisasjonen som synliggjør hva organisasjonen gjør, og evt. hvilke marked/kundegrupper organisasjonen leverer til i dag.</w:t>
            </w:r>
            <w:r w:rsidRPr="00C31F49">
              <w:rPr>
                <w:color w:val="3627EE" w:themeColor="accent1"/>
                <w:sz w:val="20"/>
                <w:szCs w:val="20"/>
                <w:highlight w:val="darkMagenta"/>
              </w:rPr>
              <w:t xml:space="preserve"> </w:t>
            </w:r>
          </w:p>
        </w:tc>
      </w:tr>
      <w:tr w:rsidR="006A0F37" w:rsidRPr="006A0F37" w14:paraId="023309C0" w14:textId="77777777" w:rsidTr="004A7314">
        <w:trPr>
          <w:trHeight w:val="567"/>
        </w:trPr>
        <w:tc>
          <w:tcPr>
            <w:tcW w:w="2405" w:type="dxa"/>
            <w:vAlign w:val="center"/>
          </w:tcPr>
          <w:p w14:paraId="6403EEAC" w14:textId="3BB9C523" w:rsidR="006A0F37" w:rsidRPr="004A7314" w:rsidRDefault="006A0F37" w:rsidP="004A7314">
            <w:pPr>
              <w:rPr>
                <w:sz w:val="20"/>
                <w:szCs w:val="20"/>
              </w:rPr>
            </w:pPr>
            <w:r w:rsidRPr="006A0F37">
              <w:rPr>
                <w:sz w:val="20"/>
                <w:szCs w:val="20"/>
              </w:rPr>
              <w:t>Prosjektteamet</w:t>
            </w:r>
            <w:r w:rsidR="004A7314">
              <w:rPr>
                <w:sz w:val="20"/>
                <w:szCs w:val="20"/>
              </w:rPr>
              <w:br/>
            </w:r>
          </w:p>
        </w:tc>
        <w:tc>
          <w:tcPr>
            <w:tcW w:w="6657" w:type="dxa"/>
            <w:vAlign w:val="center"/>
          </w:tcPr>
          <w:p w14:paraId="05E82490" w14:textId="26CDDB8B" w:rsidR="006A0F37" w:rsidRPr="00C31F49" w:rsidRDefault="006A0F37" w:rsidP="004A7314">
            <w:pPr>
              <w:rPr>
                <w:color w:val="3627EE" w:themeColor="accent1"/>
                <w:sz w:val="20"/>
                <w:szCs w:val="20"/>
              </w:rPr>
            </w:pPr>
            <w:r w:rsidRPr="00C31F49">
              <w:rPr>
                <w:color w:val="3627EE" w:themeColor="accent1"/>
                <w:sz w:val="20"/>
                <w:szCs w:val="20"/>
              </w:rPr>
              <w:t>Hvem er med i prosjektteamet, og hvilken spisskompetanse har disse</w:t>
            </w:r>
            <w:r w:rsidR="004A7314" w:rsidRPr="00C31F49">
              <w:rPr>
                <w:color w:val="3627EE" w:themeColor="accent1"/>
                <w:sz w:val="20"/>
                <w:szCs w:val="20"/>
              </w:rPr>
              <w:br/>
            </w:r>
            <w:r w:rsidRPr="00C31F49">
              <w:rPr>
                <w:color w:val="3627EE" w:themeColor="accent1"/>
                <w:sz w:val="20"/>
                <w:szCs w:val="20"/>
              </w:rPr>
              <w:t xml:space="preserve">(legg </w:t>
            </w:r>
            <w:r w:rsidR="004158D7" w:rsidRPr="00C31F49">
              <w:rPr>
                <w:color w:val="3627EE" w:themeColor="accent1"/>
                <w:sz w:val="20"/>
                <w:szCs w:val="20"/>
              </w:rPr>
              <w:t xml:space="preserve">eventuelt </w:t>
            </w:r>
            <w:r w:rsidRPr="00C31F49">
              <w:rPr>
                <w:color w:val="3627EE" w:themeColor="accent1"/>
                <w:sz w:val="20"/>
                <w:szCs w:val="20"/>
              </w:rPr>
              <w:t>ved CV som beskriver relevant kompetanse og erfaring).</w:t>
            </w:r>
          </w:p>
          <w:p w14:paraId="35CF6741" w14:textId="77777777" w:rsidR="006A0F37" w:rsidRPr="00C31F49" w:rsidRDefault="006A0F37" w:rsidP="004A7314">
            <w:pPr>
              <w:rPr>
                <w:color w:val="3627EE" w:themeColor="accent1"/>
                <w:sz w:val="20"/>
                <w:szCs w:val="20"/>
              </w:rPr>
            </w:pPr>
            <w:r w:rsidRPr="00C31F49">
              <w:rPr>
                <w:color w:val="3627EE" w:themeColor="accent1"/>
                <w:sz w:val="20"/>
                <w:szCs w:val="20"/>
              </w:rPr>
              <w:t xml:space="preserve">Sett gjerne inn lenke til linkdin-profiler: </w:t>
            </w:r>
          </w:p>
          <w:p w14:paraId="70B8F244" w14:textId="77777777" w:rsidR="006A0F37" w:rsidRPr="00C31F49" w:rsidRDefault="006A0F37" w:rsidP="004A7314">
            <w:pPr>
              <w:rPr>
                <w:i/>
                <w:iCs/>
                <w:color w:val="FF0000"/>
                <w:sz w:val="20"/>
                <w:szCs w:val="20"/>
              </w:rPr>
            </w:pPr>
            <w:r w:rsidRPr="00C31F49">
              <w:rPr>
                <w:i/>
                <w:iCs/>
                <w:color w:val="3627EE" w:themeColor="accent1"/>
                <w:sz w:val="20"/>
                <w:szCs w:val="20"/>
              </w:rPr>
              <w:t>https://www.linkedin.com/in/navn</w:t>
            </w:r>
          </w:p>
        </w:tc>
      </w:tr>
      <w:tr w:rsidR="006A0F37" w:rsidRPr="006A0F37" w14:paraId="2233FE5B" w14:textId="77777777" w:rsidTr="004A7314">
        <w:trPr>
          <w:trHeight w:val="567"/>
        </w:trPr>
        <w:tc>
          <w:tcPr>
            <w:tcW w:w="2405" w:type="dxa"/>
            <w:vAlign w:val="center"/>
          </w:tcPr>
          <w:p w14:paraId="7B09C591" w14:textId="426C3312" w:rsidR="006A0F37" w:rsidRPr="004A7314" w:rsidRDefault="006A0F37" w:rsidP="004A7314">
            <w:pPr>
              <w:rPr>
                <w:sz w:val="20"/>
                <w:szCs w:val="20"/>
              </w:rPr>
            </w:pPr>
            <w:r w:rsidRPr="006A0F37">
              <w:rPr>
                <w:sz w:val="20"/>
                <w:szCs w:val="20"/>
              </w:rPr>
              <w:t xml:space="preserve">Fremdrift og oppnåelser </w:t>
            </w:r>
            <w:r w:rsidR="004A7314">
              <w:rPr>
                <w:sz w:val="20"/>
                <w:szCs w:val="20"/>
              </w:rPr>
              <w:br/>
            </w:r>
          </w:p>
        </w:tc>
        <w:tc>
          <w:tcPr>
            <w:tcW w:w="6657" w:type="dxa"/>
            <w:vAlign w:val="center"/>
          </w:tcPr>
          <w:p w14:paraId="40ED3C12" w14:textId="6CC07F79" w:rsidR="006A0F37" w:rsidRPr="00C31F49" w:rsidRDefault="006A0F37" w:rsidP="004D6B6F">
            <w:pPr>
              <w:rPr>
                <w:color w:val="3627EE" w:themeColor="accent1"/>
                <w:sz w:val="20"/>
                <w:szCs w:val="20"/>
              </w:rPr>
            </w:pPr>
            <w:r w:rsidRPr="00C31F49">
              <w:rPr>
                <w:color w:val="3627EE" w:themeColor="accent1"/>
                <w:sz w:val="20"/>
                <w:szCs w:val="20"/>
              </w:rPr>
              <w:t>Hva har dere oppnådd så langt med denne ideen?</w:t>
            </w:r>
            <w:r w:rsidR="004A7314" w:rsidRPr="00C31F49">
              <w:rPr>
                <w:color w:val="3627EE" w:themeColor="accent1"/>
                <w:sz w:val="20"/>
                <w:szCs w:val="20"/>
              </w:rPr>
              <w:br/>
            </w:r>
            <w:r w:rsidRPr="00C31F49">
              <w:rPr>
                <w:color w:val="3627EE" w:themeColor="accent1"/>
                <w:sz w:val="20"/>
                <w:szCs w:val="20"/>
              </w:rPr>
              <w:t xml:space="preserve">Skriv gjerne i stikkordsform, eksempler kan være: </w:t>
            </w:r>
          </w:p>
          <w:p w14:paraId="68265AA0" w14:textId="77777777" w:rsidR="006A0F37" w:rsidRPr="00C31F49" w:rsidRDefault="006A0F37" w:rsidP="004D6B6F">
            <w:pPr>
              <w:pStyle w:val="Listeavsnitt"/>
              <w:numPr>
                <w:ilvl w:val="0"/>
                <w:numId w:val="17"/>
              </w:numPr>
              <w:spacing w:before="0" w:after="0" w:line="240" w:lineRule="auto"/>
              <w:ind w:left="720"/>
              <w:rPr>
                <w:color w:val="3627EE" w:themeColor="accent1"/>
                <w:sz w:val="20"/>
                <w:szCs w:val="20"/>
              </w:rPr>
            </w:pPr>
            <w:r w:rsidRPr="00C31F49">
              <w:rPr>
                <w:color w:val="3627EE" w:themeColor="accent1"/>
                <w:sz w:val="20"/>
                <w:szCs w:val="20"/>
              </w:rPr>
              <w:t>Omsetning</w:t>
            </w:r>
          </w:p>
          <w:p w14:paraId="226F8F08" w14:textId="77777777" w:rsidR="006A0F37" w:rsidRPr="00C31F49" w:rsidRDefault="006A0F37" w:rsidP="004D6B6F">
            <w:pPr>
              <w:pStyle w:val="Listeavsnitt"/>
              <w:numPr>
                <w:ilvl w:val="0"/>
                <w:numId w:val="17"/>
              </w:numPr>
              <w:spacing w:before="0" w:after="0" w:line="240" w:lineRule="auto"/>
              <w:ind w:left="720"/>
              <w:rPr>
                <w:color w:val="3627EE" w:themeColor="accent1"/>
                <w:sz w:val="20"/>
                <w:szCs w:val="20"/>
              </w:rPr>
            </w:pPr>
            <w:r w:rsidRPr="00C31F49">
              <w:rPr>
                <w:color w:val="3627EE" w:themeColor="accent1"/>
                <w:sz w:val="20"/>
                <w:szCs w:val="20"/>
              </w:rPr>
              <w:t>Pilotkunder</w:t>
            </w:r>
          </w:p>
          <w:p w14:paraId="2CCEF6C1" w14:textId="77777777" w:rsidR="006A0F37" w:rsidRPr="00C31F49" w:rsidRDefault="006A0F37" w:rsidP="004D6B6F">
            <w:pPr>
              <w:pStyle w:val="Listeavsnitt"/>
              <w:numPr>
                <w:ilvl w:val="0"/>
                <w:numId w:val="17"/>
              </w:numPr>
              <w:spacing w:before="0" w:after="0" w:line="240" w:lineRule="auto"/>
              <w:ind w:left="720"/>
              <w:rPr>
                <w:color w:val="3627EE" w:themeColor="accent1"/>
                <w:sz w:val="20"/>
                <w:szCs w:val="20"/>
              </w:rPr>
            </w:pPr>
            <w:r w:rsidRPr="00C31F49">
              <w:rPr>
                <w:color w:val="3627EE" w:themeColor="accent1"/>
                <w:sz w:val="20"/>
                <w:szCs w:val="20"/>
              </w:rPr>
              <w:t xml:space="preserve">Intensjonsavtaler </w:t>
            </w:r>
          </w:p>
          <w:p w14:paraId="1ADD2395" w14:textId="77777777" w:rsidR="006A0F37" w:rsidRPr="00C31F49" w:rsidRDefault="006A0F37" w:rsidP="004D6B6F">
            <w:pPr>
              <w:pStyle w:val="Listeavsnitt"/>
              <w:numPr>
                <w:ilvl w:val="0"/>
                <w:numId w:val="17"/>
              </w:numPr>
              <w:spacing w:before="0" w:after="0" w:line="240" w:lineRule="auto"/>
              <w:ind w:left="720"/>
              <w:rPr>
                <w:color w:val="3627EE" w:themeColor="accent1"/>
                <w:sz w:val="20"/>
                <w:szCs w:val="20"/>
              </w:rPr>
            </w:pPr>
            <w:r w:rsidRPr="00C31F49">
              <w:rPr>
                <w:color w:val="3627EE" w:themeColor="accent1"/>
                <w:sz w:val="20"/>
                <w:szCs w:val="20"/>
              </w:rPr>
              <w:t>Publiseringer</w:t>
            </w:r>
          </w:p>
          <w:p w14:paraId="30AAB9F6" w14:textId="77777777" w:rsidR="006A0F37" w:rsidRPr="00C31F49" w:rsidRDefault="006A0F37" w:rsidP="004D6B6F">
            <w:pPr>
              <w:pStyle w:val="Listeavsnitt"/>
              <w:numPr>
                <w:ilvl w:val="0"/>
                <w:numId w:val="17"/>
              </w:numPr>
              <w:spacing w:before="0" w:after="0" w:line="240" w:lineRule="auto"/>
              <w:ind w:left="720"/>
              <w:rPr>
                <w:color w:val="3627EE" w:themeColor="accent1"/>
                <w:sz w:val="20"/>
                <w:szCs w:val="20"/>
              </w:rPr>
            </w:pPr>
            <w:r w:rsidRPr="00C31F49">
              <w:rPr>
                <w:color w:val="3627EE" w:themeColor="accent1"/>
                <w:sz w:val="20"/>
                <w:szCs w:val="20"/>
              </w:rPr>
              <w:t>IPR</w:t>
            </w:r>
          </w:p>
          <w:p w14:paraId="20ACDA00" w14:textId="77777777" w:rsidR="004A7314" w:rsidRPr="00C31F49" w:rsidRDefault="004A7314" w:rsidP="004D6B6F">
            <w:pPr>
              <w:pStyle w:val="Listeavsnitt"/>
              <w:numPr>
                <w:ilvl w:val="0"/>
                <w:numId w:val="17"/>
              </w:numPr>
              <w:spacing w:before="0" w:after="0" w:line="240" w:lineRule="auto"/>
              <w:ind w:left="720"/>
              <w:rPr>
                <w:color w:val="3627EE" w:themeColor="accent1"/>
                <w:sz w:val="20"/>
                <w:szCs w:val="20"/>
              </w:rPr>
            </w:pPr>
            <w:r w:rsidRPr="00C31F49">
              <w:rPr>
                <w:color w:val="3627EE" w:themeColor="accent1"/>
                <w:sz w:val="20"/>
                <w:szCs w:val="20"/>
              </w:rPr>
              <w:t>Andre kritiske ressurser</w:t>
            </w:r>
          </w:p>
        </w:tc>
      </w:tr>
    </w:tbl>
    <w:p w14:paraId="3FB1A00E" w14:textId="2F6DAD26" w:rsidR="006A0F37" w:rsidRPr="006A0F37" w:rsidRDefault="00277312" w:rsidP="006A0F37">
      <w:pPr>
        <w:pStyle w:val="4Overskrift"/>
      </w:pPr>
      <w:r>
        <w:t>5</w:t>
      </w:r>
      <w:r w:rsidR="006A0F37" w:rsidRPr="006A0F37">
        <w:t xml:space="preserve">. Om prosjektet </w:t>
      </w:r>
    </w:p>
    <w:tbl>
      <w:tblPr>
        <w:tblStyle w:val="Tabellrutenett"/>
        <w:tblW w:w="9298" w:type="dxa"/>
        <w:tblLook w:val="04A0" w:firstRow="1" w:lastRow="0" w:firstColumn="1" w:lastColumn="0" w:noHBand="0" w:noVBand="1"/>
      </w:tblPr>
      <w:tblGrid>
        <w:gridCol w:w="2395"/>
        <w:gridCol w:w="2301"/>
        <w:gridCol w:w="2301"/>
        <w:gridCol w:w="2301"/>
      </w:tblGrid>
      <w:tr w:rsidR="006A0F37" w:rsidRPr="006A0F37" w14:paraId="62DE0BCE" w14:textId="77777777" w:rsidTr="356B0B02">
        <w:trPr>
          <w:trHeight w:val="567"/>
        </w:trPr>
        <w:tc>
          <w:tcPr>
            <w:tcW w:w="2395" w:type="dxa"/>
            <w:vAlign w:val="center"/>
          </w:tcPr>
          <w:p w14:paraId="1C561F5E" w14:textId="77777777" w:rsidR="006A0F37" w:rsidRPr="006A0F37" w:rsidRDefault="006A0F37" w:rsidP="004D6B6F">
            <w:pPr>
              <w:rPr>
                <w:sz w:val="20"/>
                <w:szCs w:val="20"/>
              </w:rPr>
            </w:pPr>
            <w:r w:rsidRPr="006A0F37">
              <w:rPr>
                <w:sz w:val="20"/>
                <w:szCs w:val="20"/>
              </w:rPr>
              <w:t xml:space="preserve">Prosjekttittel </w:t>
            </w:r>
          </w:p>
        </w:tc>
        <w:tc>
          <w:tcPr>
            <w:tcW w:w="6903" w:type="dxa"/>
            <w:gridSpan w:val="3"/>
            <w:vAlign w:val="center"/>
          </w:tcPr>
          <w:p w14:paraId="2EFE0A4E" w14:textId="77777777" w:rsidR="006A0F37" w:rsidRPr="00C31F49" w:rsidRDefault="006A0F37" w:rsidP="004D6B6F">
            <w:pPr>
              <w:ind w:left="-1668" w:firstLine="1668"/>
              <w:rPr>
                <w:color w:val="3627EE" w:themeColor="accent1"/>
                <w:sz w:val="20"/>
                <w:szCs w:val="20"/>
              </w:rPr>
            </w:pPr>
            <w:r w:rsidRPr="00C31F49">
              <w:rPr>
                <w:color w:val="3627EE" w:themeColor="accent1"/>
                <w:sz w:val="20"/>
                <w:szCs w:val="20"/>
              </w:rPr>
              <w:t xml:space="preserve">Tittelen bør være kort og si noe om prosjektets innhold (en setning). </w:t>
            </w:r>
          </w:p>
        </w:tc>
      </w:tr>
      <w:tr w:rsidR="006A0F37" w:rsidRPr="006A0F37" w14:paraId="4B56E8F5" w14:textId="77777777" w:rsidTr="356B0B02">
        <w:trPr>
          <w:trHeight w:val="567"/>
        </w:trPr>
        <w:tc>
          <w:tcPr>
            <w:tcW w:w="2395" w:type="dxa"/>
            <w:vAlign w:val="center"/>
          </w:tcPr>
          <w:p w14:paraId="7B77C3E3" w14:textId="77777777" w:rsidR="006A0F37" w:rsidRPr="006A0F37" w:rsidRDefault="006A0F37" w:rsidP="004D6B6F">
            <w:pPr>
              <w:rPr>
                <w:sz w:val="20"/>
                <w:szCs w:val="20"/>
              </w:rPr>
            </w:pPr>
            <w:r w:rsidRPr="006A0F37">
              <w:rPr>
                <w:sz w:val="20"/>
                <w:szCs w:val="20"/>
              </w:rPr>
              <w:t xml:space="preserve">Prosjektvarighet </w:t>
            </w:r>
          </w:p>
        </w:tc>
        <w:tc>
          <w:tcPr>
            <w:tcW w:w="6903" w:type="dxa"/>
            <w:gridSpan w:val="3"/>
            <w:vAlign w:val="center"/>
          </w:tcPr>
          <w:p w14:paraId="1CA50B25" w14:textId="77777777" w:rsidR="00277312" w:rsidRPr="00C31F49" w:rsidRDefault="00277312" w:rsidP="00277312">
            <w:pPr>
              <w:rPr>
                <w:color w:val="3627EE" w:themeColor="accent1"/>
                <w:sz w:val="20"/>
                <w:szCs w:val="20"/>
              </w:rPr>
            </w:pPr>
            <w:r w:rsidRPr="00C31F49">
              <w:rPr>
                <w:color w:val="3627EE" w:themeColor="accent1"/>
                <w:sz w:val="20"/>
                <w:szCs w:val="20"/>
              </w:rPr>
              <w:t xml:space="preserve">dd.mm.åååå – dd.mm.åååå </w:t>
            </w:r>
          </w:p>
          <w:p w14:paraId="3CA2C471" w14:textId="4BF00FA2" w:rsidR="006A0F37" w:rsidRPr="00C31F49" w:rsidRDefault="00277312" w:rsidP="00277312">
            <w:pPr>
              <w:rPr>
                <w:color w:val="FF0000"/>
                <w:sz w:val="20"/>
                <w:szCs w:val="20"/>
              </w:rPr>
            </w:pPr>
            <w:r w:rsidRPr="00C31F49">
              <w:rPr>
                <w:color w:val="3627EE" w:themeColor="accent1"/>
                <w:sz w:val="20"/>
                <w:szCs w:val="20"/>
              </w:rPr>
              <w:t>Prosjekter kan tidligst begynne 1</w:t>
            </w:r>
            <w:r w:rsidR="001C1C08" w:rsidRPr="00C31F49">
              <w:rPr>
                <w:color w:val="3627EE" w:themeColor="accent1"/>
                <w:sz w:val="20"/>
                <w:szCs w:val="20"/>
              </w:rPr>
              <w:t>5</w:t>
            </w:r>
            <w:r w:rsidRPr="00C31F49">
              <w:rPr>
                <w:color w:val="3627EE" w:themeColor="accent1"/>
                <w:sz w:val="20"/>
                <w:szCs w:val="20"/>
              </w:rPr>
              <w:t xml:space="preserve">. </w:t>
            </w:r>
            <w:r w:rsidR="001C1C08" w:rsidRPr="00C31F49">
              <w:rPr>
                <w:color w:val="3627EE" w:themeColor="accent1"/>
                <w:sz w:val="20"/>
                <w:szCs w:val="20"/>
              </w:rPr>
              <w:t>september</w:t>
            </w:r>
            <w:r w:rsidRPr="00C31F49">
              <w:rPr>
                <w:color w:val="3627EE" w:themeColor="accent1"/>
                <w:sz w:val="20"/>
                <w:szCs w:val="20"/>
              </w:rPr>
              <w:t xml:space="preserve"> 2026, og kan maksimalt vare til 1. desember 2028.  </w:t>
            </w:r>
          </w:p>
        </w:tc>
      </w:tr>
      <w:tr w:rsidR="00CA640C" w:rsidRPr="006A0F37" w14:paraId="7712F61D" w14:textId="77777777" w:rsidTr="00145BEF">
        <w:trPr>
          <w:trHeight w:val="607"/>
        </w:trPr>
        <w:tc>
          <w:tcPr>
            <w:tcW w:w="2395" w:type="dxa"/>
            <w:vMerge w:val="restart"/>
            <w:vAlign w:val="center"/>
          </w:tcPr>
          <w:p w14:paraId="6033EAE6" w14:textId="410CBA5B" w:rsidR="00CA640C" w:rsidRPr="006A0F37" w:rsidRDefault="00CA640C" w:rsidP="004D6B6F">
            <w:pPr>
              <w:rPr>
                <w:sz w:val="20"/>
                <w:szCs w:val="20"/>
              </w:rPr>
            </w:pPr>
            <w:r w:rsidRPr="006A0F37">
              <w:rPr>
                <w:sz w:val="20"/>
                <w:szCs w:val="20"/>
              </w:rPr>
              <w:t xml:space="preserve">Prosjektets kostnader </w:t>
            </w:r>
          </w:p>
        </w:tc>
        <w:tc>
          <w:tcPr>
            <w:tcW w:w="2301" w:type="dxa"/>
            <w:vAlign w:val="center"/>
          </w:tcPr>
          <w:p w14:paraId="0E589CF2" w14:textId="77777777" w:rsidR="00011FF0" w:rsidRDefault="00CA640C" w:rsidP="00011F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Totale kostnader </w:t>
            </w:r>
          </w:p>
          <w:p w14:paraId="7E4BC17A" w14:textId="1CEEC06B" w:rsidR="00CA640C" w:rsidRDefault="00CA640C" w:rsidP="00CC1A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(i hele kroner)</w:t>
            </w:r>
          </w:p>
        </w:tc>
        <w:tc>
          <w:tcPr>
            <w:tcW w:w="2301" w:type="dxa"/>
            <w:vAlign w:val="center"/>
          </w:tcPr>
          <w:p w14:paraId="547E6C4B" w14:textId="3A5A4A23" w:rsidR="00011FF0" w:rsidRDefault="00CA640C" w:rsidP="00011F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Egen</w:t>
            </w:r>
            <w:r w:rsidR="001D44C4">
              <w:rPr>
                <w:sz w:val="20"/>
                <w:szCs w:val="20"/>
              </w:rPr>
              <w:t>finansiering</w:t>
            </w:r>
          </w:p>
          <w:p w14:paraId="0EEEFCC7" w14:textId="2FD9E04B" w:rsidR="00CA640C" w:rsidRDefault="00CA640C" w:rsidP="00CC1A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(i hele kroner)</w:t>
            </w:r>
          </w:p>
        </w:tc>
        <w:tc>
          <w:tcPr>
            <w:tcW w:w="2301" w:type="dxa"/>
            <w:vAlign w:val="center"/>
          </w:tcPr>
          <w:p w14:paraId="1D96D807" w14:textId="77777777" w:rsidR="00011FF0" w:rsidRDefault="00CA640C" w:rsidP="00011F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Omsøkt støttegrad </w:t>
            </w:r>
          </w:p>
          <w:p w14:paraId="42C768F9" w14:textId="21B7A738" w:rsidR="00CA640C" w:rsidRPr="006A0F37" w:rsidRDefault="00CA640C" w:rsidP="00CC1A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(i prosent):</w:t>
            </w:r>
          </w:p>
        </w:tc>
      </w:tr>
      <w:tr w:rsidR="00CA640C" w:rsidRPr="006A0F37" w14:paraId="2D1685FF" w14:textId="77777777" w:rsidTr="00145BEF">
        <w:trPr>
          <w:trHeight w:val="606"/>
        </w:trPr>
        <w:tc>
          <w:tcPr>
            <w:tcW w:w="2395" w:type="dxa"/>
            <w:vMerge/>
            <w:vAlign w:val="center"/>
          </w:tcPr>
          <w:p w14:paraId="2B28A047" w14:textId="77777777" w:rsidR="00CA640C" w:rsidRPr="006A0F37" w:rsidRDefault="00CA640C" w:rsidP="004D6B6F">
            <w:pPr>
              <w:rPr>
                <w:sz w:val="20"/>
                <w:szCs w:val="20"/>
              </w:rPr>
            </w:pPr>
          </w:p>
        </w:tc>
        <w:tc>
          <w:tcPr>
            <w:tcW w:w="2301" w:type="dxa"/>
            <w:vAlign w:val="center"/>
          </w:tcPr>
          <w:p w14:paraId="511D1138" w14:textId="0BE32710" w:rsidR="00CA640C" w:rsidRPr="00CC1A49" w:rsidRDefault="007A0611" w:rsidP="00CC1A49">
            <w:pPr>
              <w:jc w:val="center"/>
              <w:rPr>
                <w:sz w:val="20"/>
                <w:szCs w:val="20"/>
                <w:u w:val="single"/>
              </w:rPr>
            </w:pPr>
            <w:r w:rsidRPr="00CC1A49">
              <w:rPr>
                <w:sz w:val="20"/>
                <w:szCs w:val="20"/>
                <w:u w:val="single"/>
              </w:rPr>
              <w:t>00 kr</w:t>
            </w:r>
          </w:p>
        </w:tc>
        <w:tc>
          <w:tcPr>
            <w:tcW w:w="2301" w:type="dxa"/>
            <w:vAlign w:val="center"/>
          </w:tcPr>
          <w:p w14:paraId="632A7452" w14:textId="34B46BBE" w:rsidR="00CA640C" w:rsidRPr="00CC1A49" w:rsidRDefault="007A0611" w:rsidP="00CC1A49">
            <w:pPr>
              <w:jc w:val="center"/>
              <w:rPr>
                <w:sz w:val="20"/>
                <w:szCs w:val="20"/>
                <w:u w:val="single"/>
              </w:rPr>
            </w:pPr>
            <w:r w:rsidRPr="00CC1A49">
              <w:rPr>
                <w:sz w:val="20"/>
                <w:szCs w:val="20"/>
                <w:u w:val="single"/>
              </w:rPr>
              <w:t>00 kr</w:t>
            </w:r>
          </w:p>
        </w:tc>
        <w:tc>
          <w:tcPr>
            <w:tcW w:w="2301" w:type="dxa"/>
            <w:vAlign w:val="center"/>
          </w:tcPr>
          <w:p w14:paraId="50998880" w14:textId="24F272DB" w:rsidR="00CA640C" w:rsidRPr="00CC1A49" w:rsidRDefault="007A0611" w:rsidP="00CC1A49">
            <w:pPr>
              <w:jc w:val="center"/>
              <w:rPr>
                <w:sz w:val="20"/>
                <w:szCs w:val="20"/>
                <w:u w:val="single"/>
              </w:rPr>
            </w:pPr>
            <w:r w:rsidRPr="00CC1A49">
              <w:rPr>
                <w:sz w:val="20"/>
                <w:szCs w:val="20"/>
                <w:u w:val="single"/>
              </w:rPr>
              <w:t>00 kr</w:t>
            </w:r>
          </w:p>
        </w:tc>
      </w:tr>
      <w:tr w:rsidR="006A0F37" w:rsidRPr="006A0F37" w14:paraId="461A0474" w14:textId="77777777" w:rsidTr="356B0B02">
        <w:trPr>
          <w:trHeight w:val="567"/>
        </w:trPr>
        <w:tc>
          <w:tcPr>
            <w:tcW w:w="2395" w:type="dxa"/>
            <w:vAlign w:val="center"/>
          </w:tcPr>
          <w:p w14:paraId="2D78B8B0" w14:textId="77777777" w:rsidR="006A0F37" w:rsidRPr="006A0F37" w:rsidRDefault="006A0F37" w:rsidP="004D6B6F">
            <w:pPr>
              <w:rPr>
                <w:sz w:val="20"/>
                <w:szCs w:val="20"/>
              </w:rPr>
            </w:pPr>
            <w:r w:rsidRPr="006A0F37">
              <w:rPr>
                <w:sz w:val="20"/>
                <w:szCs w:val="20"/>
              </w:rPr>
              <w:t xml:space="preserve">Dersom tilskuddet ikke skal gis etter statsstøtteregelverket </w:t>
            </w:r>
            <w:r w:rsidRPr="006A0F37">
              <w:rPr>
                <w:sz w:val="20"/>
                <w:szCs w:val="20"/>
              </w:rPr>
              <w:lastRenderedPageBreak/>
              <w:t xml:space="preserve">må det legges ved et vedlegg til søknaden hvor dette begrunnes. </w:t>
            </w:r>
          </w:p>
        </w:tc>
        <w:tc>
          <w:tcPr>
            <w:tcW w:w="6903" w:type="dxa"/>
            <w:gridSpan w:val="3"/>
            <w:vAlign w:val="center"/>
          </w:tcPr>
          <w:p w14:paraId="0B51FF0C" w14:textId="3DABD634" w:rsidR="006A0F37" w:rsidRPr="006A0F37" w:rsidRDefault="006A0F37" w:rsidP="004D6B6F">
            <w:pPr>
              <w:rPr>
                <w:sz w:val="20"/>
                <w:szCs w:val="20"/>
              </w:rPr>
            </w:pPr>
            <w:r w:rsidRPr="006A0F37">
              <w:rPr>
                <w:sz w:val="20"/>
                <w:szCs w:val="20"/>
              </w:rPr>
              <w:lastRenderedPageBreak/>
              <w:t>Støtten gis etter Statsstøtteregelverket</w:t>
            </w:r>
            <w:r w:rsidR="000D554A">
              <w:rPr>
                <w:sz w:val="20"/>
                <w:szCs w:val="20"/>
              </w:rPr>
              <w:t>*</w:t>
            </w:r>
            <w:r w:rsidRPr="006A0F37">
              <w:rPr>
                <w:sz w:val="20"/>
                <w:szCs w:val="20"/>
              </w:rPr>
              <w:t xml:space="preserve"> </w:t>
            </w:r>
          </w:p>
          <w:p w14:paraId="63B2314B" w14:textId="3B0CED35" w:rsidR="006A0F37" w:rsidRPr="00CC1A49" w:rsidRDefault="00546E49" w:rsidP="00CC1A49">
            <w:pPr>
              <w:jc w:val="center"/>
              <w:rPr>
                <w:b/>
                <w:bCs/>
                <w:sz w:val="20"/>
                <w:szCs w:val="20"/>
              </w:rPr>
            </w:pPr>
            <w:r w:rsidRPr="00AB2020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2020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AB2020">
              <w:rPr>
                <w:b/>
                <w:bCs/>
                <w:sz w:val="20"/>
                <w:szCs w:val="20"/>
              </w:rPr>
            </w:r>
            <w:r w:rsidRPr="00AB2020">
              <w:rPr>
                <w:b/>
                <w:bCs/>
                <w:sz w:val="20"/>
                <w:szCs w:val="20"/>
              </w:rPr>
              <w:fldChar w:fldCharType="separate"/>
            </w:r>
            <w:r w:rsidRPr="00AB2020">
              <w:rPr>
                <w:b/>
                <w:bCs/>
                <w:sz w:val="20"/>
                <w:szCs w:val="20"/>
              </w:rPr>
              <w:fldChar w:fldCharType="end"/>
            </w:r>
            <w:r w:rsidRPr="00AB2020">
              <w:rPr>
                <w:b/>
                <w:bCs/>
                <w:sz w:val="20"/>
                <w:szCs w:val="20"/>
              </w:rPr>
              <w:t xml:space="preserve"> Ja              </w:t>
            </w:r>
            <w:r w:rsidRPr="00AB2020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2020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AB2020">
              <w:rPr>
                <w:b/>
                <w:bCs/>
                <w:sz w:val="20"/>
                <w:szCs w:val="20"/>
              </w:rPr>
            </w:r>
            <w:r w:rsidRPr="00AB2020">
              <w:rPr>
                <w:b/>
                <w:bCs/>
                <w:sz w:val="20"/>
                <w:szCs w:val="20"/>
              </w:rPr>
              <w:fldChar w:fldCharType="separate"/>
            </w:r>
            <w:r w:rsidRPr="00AB2020">
              <w:rPr>
                <w:b/>
                <w:bCs/>
                <w:sz w:val="20"/>
                <w:szCs w:val="20"/>
              </w:rPr>
              <w:fldChar w:fldCharType="end"/>
            </w:r>
            <w:r w:rsidRPr="00AB2020">
              <w:rPr>
                <w:b/>
                <w:bCs/>
                <w:sz w:val="20"/>
                <w:szCs w:val="20"/>
              </w:rPr>
              <w:t xml:space="preserve"> Nei  </w:t>
            </w:r>
            <w:r w:rsidRPr="00AB2020">
              <w:rPr>
                <w:b/>
                <w:bCs/>
                <w:sz w:val="20"/>
                <w:szCs w:val="20"/>
              </w:rPr>
              <w:fldChar w:fldCharType="begin"/>
            </w:r>
            <w:r w:rsidRPr="00AB2020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AB2020">
              <w:rPr>
                <w:b/>
                <w:bCs/>
                <w:sz w:val="20"/>
                <w:szCs w:val="20"/>
              </w:rPr>
              <w:fldChar w:fldCharType="separate"/>
            </w:r>
            <w:r w:rsidRPr="00AB2020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6A0F37" w:rsidRPr="006A0F37" w14:paraId="7E9F96D7" w14:textId="77777777" w:rsidTr="356B0B02">
        <w:trPr>
          <w:trHeight w:val="567"/>
        </w:trPr>
        <w:tc>
          <w:tcPr>
            <w:tcW w:w="2395" w:type="dxa"/>
            <w:vAlign w:val="center"/>
          </w:tcPr>
          <w:p w14:paraId="6F29B9CB" w14:textId="79F4EA89" w:rsidR="006A0F37" w:rsidRPr="006A0F37" w:rsidRDefault="006A0F37" w:rsidP="004D6B6F">
            <w:pPr>
              <w:rPr>
                <w:sz w:val="20"/>
                <w:szCs w:val="20"/>
              </w:rPr>
            </w:pPr>
            <w:r w:rsidRPr="006A0F37">
              <w:rPr>
                <w:sz w:val="20"/>
                <w:szCs w:val="20"/>
              </w:rPr>
              <w:t>Type FoU</w:t>
            </w:r>
            <w:r w:rsidR="004D6B6F">
              <w:rPr>
                <w:sz w:val="20"/>
                <w:szCs w:val="20"/>
              </w:rPr>
              <w:br/>
            </w:r>
            <w:hyperlink r:id="rId12" w:history="1">
              <w:r w:rsidRPr="006A0F37">
                <w:rPr>
                  <w:rStyle w:val="Hyperkobling"/>
                  <w:sz w:val="20"/>
                  <w:szCs w:val="20"/>
                </w:rPr>
                <w:t>Se forskriften</w:t>
              </w:r>
            </w:hyperlink>
            <w:r w:rsidRPr="006A0F37">
              <w:rPr>
                <w:sz w:val="20"/>
                <w:szCs w:val="20"/>
              </w:rPr>
              <w:t xml:space="preserve"> for type FoU, og for tillatt støtteintensitet. </w:t>
            </w:r>
          </w:p>
        </w:tc>
        <w:tc>
          <w:tcPr>
            <w:tcW w:w="6903" w:type="dxa"/>
            <w:gridSpan w:val="3"/>
            <w:vAlign w:val="center"/>
          </w:tcPr>
          <w:p w14:paraId="2EC990EA" w14:textId="43D67345" w:rsidR="006A0F37" w:rsidRPr="006A0F37" w:rsidRDefault="00546E49" w:rsidP="004D6B6F">
            <w:pPr>
              <w:rPr>
                <w:sz w:val="20"/>
                <w:szCs w:val="20"/>
              </w:rPr>
            </w:pPr>
            <w:r w:rsidRPr="006A0F37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0F37">
              <w:rPr>
                <w:sz w:val="20"/>
                <w:szCs w:val="20"/>
              </w:rPr>
              <w:instrText xml:space="preserve"> FORMCHECKBOX </w:instrText>
            </w:r>
            <w:r w:rsidRPr="006A0F37">
              <w:rPr>
                <w:sz w:val="20"/>
                <w:szCs w:val="20"/>
              </w:rPr>
            </w:r>
            <w:r w:rsidRPr="006A0F37">
              <w:rPr>
                <w:sz w:val="20"/>
                <w:szCs w:val="20"/>
              </w:rPr>
              <w:fldChar w:fldCharType="separate"/>
            </w:r>
            <w:r w:rsidRPr="006A0F37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r w:rsidR="006A0F37" w:rsidRPr="006A0F37">
              <w:rPr>
                <w:sz w:val="20"/>
                <w:szCs w:val="20"/>
              </w:rPr>
              <w:t xml:space="preserve">Industriell forskning      </w:t>
            </w:r>
            <w:r w:rsidR="004D6B6F">
              <w:rPr>
                <w:sz w:val="20"/>
                <w:szCs w:val="20"/>
              </w:rPr>
              <w:t xml:space="preserve"> </w:t>
            </w:r>
            <w:r w:rsidR="006A0F37" w:rsidRPr="006A0F37">
              <w:rPr>
                <w:sz w:val="20"/>
                <w:szCs w:val="20"/>
              </w:rPr>
              <w:t xml:space="preserve">  </w:t>
            </w:r>
            <w:r w:rsidR="004D6B6F">
              <w:rPr>
                <w:sz w:val="20"/>
                <w:szCs w:val="20"/>
              </w:rPr>
              <w:t xml:space="preserve">  </w:t>
            </w:r>
          </w:p>
          <w:p w14:paraId="05C937B4" w14:textId="1510EE51" w:rsidR="004D6B6F" w:rsidRPr="006A0F37" w:rsidRDefault="00546E49" w:rsidP="004D6B6F">
            <w:pPr>
              <w:rPr>
                <w:sz w:val="20"/>
                <w:szCs w:val="20"/>
              </w:rPr>
            </w:pPr>
            <w:r w:rsidRPr="006A0F37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0F37">
              <w:rPr>
                <w:sz w:val="20"/>
                <w:szCs w:val="20"/>
              </w:rPr>
              <w:instrText xml:space="preserve"> FORMCHECKBOX </w:instrText>
            </w:r>
            <w:r w:rsidRPr="006A0F37">
              <w:rPr>
                <w:sz w:val="20"/>
                <w:szCs w:val="20"/>
              </w:rPr>
            </w:r>
            <w:r w:rsidRPr="006A0F37">
              <w:rPr>
                <w:sz w:val="20"/>
                <w:szCs w:val="20"/>
              </w:rPr>
              <w:fldChar w:fldCharType="separate"/>
            </w:r>
            <w:r w:rsidRPr="006A0F37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r w:rsidR="006A0F37" w:rsidRPr="006A0F37">
              <w:rPr>
                <w:sz w:val="20"/>
                <w:szCs w:val="20"/>
              </w:rPr>
              <w:t>Eksperimentell utvikling</w:t>
            </w:r>
            <w:r w:rsidR="004D6B6F">
              <w:rPr>
                <w:sz w:val="20"/>
                <w:szCs w:val="20"/>
              </w:rPr>
              <w:t xml:space="preserve"> </w:t>
            </w:r>
            <w:r w:rsidR="006A0F37" w:rsidRPr="006A0F37">
              <w:rPr>
                <w:sz w:val="20"/>
                <w:szCs w:val="20"/>
              </w:rPr>
              <w:t xml:space="preserve"> </w:t>
            </w:r>
            <w:r w:rsidR="004D6B6F">
              <w:rPr>
                <w:sz w:val="20"/>
                <w:szCs w:val="20"/>
              </w:rPr>
              <w:t xml:space="preserve">   </w:t>
            </w:r>
          </w:p>
          <w:p w14:paraId="136AADF0" w14:textId="45936182" w:rsidR="006A0F37" w:rsidRPr="006A0F37" w:rsidRDefault="00546E49" w:rsidP="004D6B6F">
            <w:pPr>
              <w:rPr>
                <w:sz w:val="20"/>
                <w:szCs w:val="20"/>
              </w:rPr>
            </w:pPr>
            <w:r w:rsidRPr="006A0F37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0F37">
              <w:rPr>
                <w:sz w:val="20"/>
                <w:szCs w:val="20"/>
              </w:rPr>
              <w:instrText xml:space="preserve"> FORMCHECKBOX </w:instrText>
            </w:r>
            <w:r w:rsidRPr="006A0F37">
              <w:rPr>
                <w:sz w:val="20"/>
                <w:szCs w:val="20"/>
              </w:rPr>
            </w:r>
            <w:r w:rsidRPr="006A0F37">
              <w:rPr>
                <w:sz w:val="20"/>
                <w:szCs w:val="20"/>
              </w:rPr>
              <w:fldChar w:fldCharType="separate"/>
            </w:r>
            <w:r w:rsidRPr="006A0F37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r w:rsidR="006A0F37" w:rsidRPr="006A0F37">
              <w:rPr>
                <w:sz w:val="20"/>
                <w:szCs w:val="20"/>
              </w:rPr>
              <w:t xml:space="preserve">Forstudie                      </w:t>
            </w:r>
            <w:r w:rsidR="004D6B6F">
              <w:rPr>
                <w:sz w:val="20"/>
                <w:szCs w:val="20"/>
              </w:rPr>
              <w:t xml:space="preserve">    </w:t>
            </w:r>
            <w:r w:rsidR="006A0F37" w:rsidRPr="006A0F37">
              <w:rPr>
                <w:sz w:val="20"/>
                <w:szCs w:val="20"/>
              </w:rPr>
              <w:t xml:space="preserve"> </w:t>
            </w:r>
            <w:r w:rsidR="004D6B6F">
              <w:rPr>
                <w:sz w:val="20"/>
                <w:szCs w:val="20"/>
              </w:rPr>
              <w:t xml:space="preserve"> </w:t>
            </w:r>
          </w:p>
        </w:tc>
      </w:tr>
      <w:tr w:rsidR="006A0F37" w:rsidRPr="006A0F37" w14:paraId="18732B64" w14:textId="77777777" w:rsidTr="356B0B02">
        <w:trPr>
          <w:trHeight w:val="567"/>
        </w:trPr>
        <w:tc>
          <w:tcPr>
            <w:tcW w:w="2395" w:type="dxa"/>
            <w:vAlign w:val="center"/>
          </w:tcPr>
          <w:p w14:paraId="4B6AC152" w14:textId="3E0AE532" w:rsidR="006A0F37" w:rsidRPr="006A0F37" w:rsidRDefault="006A0F37" w:rsidP="004D6B6F">
            <w:pPr>
              <w:rPr>
                <w:sz w:val="20"/>
                <w:szCs w:val="20"/>
              </w:rPr>
            </w:pPr>
            <w:r w:rsidRPr="006A0F37">
              <w:rPr>
                <w:sz w:val="20"/>
                <w:szCs w:val="20"/>
              </w:rPr>
              <w:t xml:space="preserve">Samarbeidspartnere </w:t>
            </w:r>
            <w:r w:rsidR="004D6B6F">
              <w:rPr>
                <w:sz w:val="20"/>
                <w:szCs w:val="20"/>
              </w:rPr>
              <w:br/>
            </w:r>
            <w:hyperlink r:id="rId13" w:history="1">
              <w:r w:rsidRPr="00CC1A49">
                <w:rPr>
                  <w:rStyle w:val="Hyperkobling"/>
                  <w:i/>
                  <w:iCs/>
                  <w:sz w:val="20"/>
                  <w:szCs w:val="20"/>
                </w:rPr>
                <w:t>Se kriteriene for å oppfylle for samarbeidsbonus</w:t>
              </w:r>
              <w:r w:rsidR="002E3F78" w:rsidRPr="00CC1A49">
                <w:rPr>
                  <w:rStyle w:val="Hyperkobling"/>
                  <w:i/>
                  <w:iCs/>
                  <w:sz w:val="20"/>
                  <w:szCs w:val="20"/>
                </w:rPr>
                <w:t xml:space="preserve"> under §5</w:t>
              </w:r>
            </w:hyperlink>
          </w:p>
        </w:tc>
        <w:tc>
          <w:tcPr>
            <w:tcW w:w="6903" w:type="dxa"/>
            <w:gridSpan w:val="3"/>
            <w:vAlign w:val="center"/>
          </w:tcPr>
          <w:p w14:paraId="5987535C" w14:textId="77777777" w:rsidR="006A0F37" w:rsidRPr="004D6B6F" w:rsidRDefault="006A0F37" w:rsidP="004D6B6F">
            <w:pPr>
              <w:rPr>
                <w:rStyle w:val="Hyperkobling"/>
                <w:color w:val="3627EE" w:themeColor="accent1"/>
                <w:sz w:val="18"/>
                <w:szCs w:val="18"/>
                <w:u w:val="none"/>
              </w:rPr>
            </w:pPr>
            <w:r w:rsidRPr="004D6B6F">
              <w:rPr>
                <w:color w:val="3627EE" w:themeColor="accent1"/>
                <w:sz w:val="18"/>
                <w:szCs w:val="18"/>
              </w:rPr>
              <w:t xml:space="preserve">Samarbeidspartnere inngår i faktisk samarbeid med prosjektansvarlig, som innebærer at de deler både risikoen og resultatene til prosjektet. De samarbeidspartnerne som får dekket deler av sine kostnader i prosjektet gjennom vår støtte blir mottakere av statsstøtte, og må oppfylle kriteriene for dette.  </w:t>
            </w:r>
          </w:p>
          <w:p w14:paraId="287339CA" w14:textId="07815BE0" w:rsidR="0010688D" w:rsidRPr="004D6B6F" w:rsidRDefault="006A0F37" w:rsidP="004D6B6F">
            <w:pPr>
              <w:rPr>
                <w:color w:val="050100" w:themeColor="text1"/>
                <w:sz w:val="20"/>
                <w:szCs w:val="20"/>
              </w:rPr>
            </w:pPr>
            <w:r w:rsidRPr="006A0F37">
              <w:rPr>
                <w:rStyle w:val="Hyperkobling"/>
                <w:color w:val="050100" w:themeColor="text1"/>
                <w:sz w:val="20"/>
                <w:szCs w:val="20"/>
                <w:u w:val="none"/>
              </w:rPr>
              <w:t xml:space="preserve">Prosjektet har et reelt samarbeid og ønsker å søke om samarbeidsbonus </w:t>
            </w:r>
          </w:p>
          <w:p w14:paraId="625B43B7" w14:textId="64FEA547" w:rsidR="006A0F37" w:rsidRPr="00CC1A49" w:rsidRDefault="0010688D" w:rsidP="00CC1A49">
            <w:pPr>
              <w:jc w:val="center"/>
              <w:rPr>
                <w:b/>
                <w:bCs/>
                <w:sz w:val="20"/>
                <w:szCs w:val="20"/>
              </w:rPr>
            </w:pPr>
            <w:r w:rsidRPr="00CC1A49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1A49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CC1A49">
              <w:rPr>
                <w:b/>
                <w:bCs/>
                <w:sz w:val="20"/>
                <w:szCs w:val="20"/>
              </w:rPr>
            </w:r>
            <w:r w:rsidRPr="00CC1A49">
              <w:rPr>
                <w:b/>
                <w:bCs/>
                <w:sz w:val="20"/>
                <w:szCs w:val="20"/>
              </w:rPr>
              <w:fldChar w:fldCharType="separate"/>
            </w:r>
            <w:r w:rsidRPr="00CC1A49">
              <w:rPr>
                <w:b/>
                <w:bCs/>
                <w:sz w:val="20"/>
                <w:szCs w:val="20"/>
              </w:rPr>
              <w:fldChar w:fldCharType="end"/>
            </w:r>
            <w:r w:rsidRPr="00CC1A49">
              <w:rPr>
                <w:b/>
                <w:bCs/>
                <w:sz w:val="20"/>
                <w:szCs w:val="20"/>
              </w:rPr>
              <w:t xml:space="preserve"> </w:t>
            </w:r>
            <w:r w:rsidR="006A0F37" w:rsidRPr="00CC1A49">
              <w:rPr>
                <w:b/>
                <w:bCs/>
                <w:sz w:val="20"/>
                <w:szCs w:val="20"/>
              </w:rPr>
              <w:t xml:space="preserve">Ja              </w:t>
            </w:r>
            <w:r w:rsidRPr="00CC1A49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1A49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CC1A49">
              <w:rPr>
                <w:b/>
                <w:bCs/>
                <w:sz w:val="20"/>
                <w:szCs w:val="20"/>
              </w:rPr>
            </w:r>
            <w:r w:rsidRPr="00CC1A49">
              <w:rPr>
                <w:b/>
                <w:bCs/>
                <w:sz w:val="20"/>
                <w:szCs w:val="20"/>
              </w:rPr>
              <w:fldChar w:fldCharType="separate"/>
            </w:r>
            <w:r w:rsidRPr="00CC1A49">
              <w:rPr>
                <w:b/>
                <w:bCs/>
                <w:sz w:val="20"/>
                <w:szCs w:val="20"/>
              </w:rPr>
              <w:fldChar w:fldCharType="end"/>
            </w:r>
            <w:r w:rsidRPr="00CC1A49">
              <w:rPr>
                <w:b/>
                <w:bCs/>
                <w:sz w:val="20"/>
                <w:szCs w:val="20"/>
              </w:rPr>
              <w:t xml:space="preserve"> </w:t>
            </w:r>
            <w:r w:rsidR="006A0F37" w:rsidRPr="00CC1A49">
              <w:rPr>
                <w:b/>
                <w:bCs/>
                <w:sz w:val="20"/>
                <w:szCs w:val="20"/>
              </w:rPr>
              <w:t>Nei</w:t>
            </w:r>
            <w:r w:rsidR="014188A1" w:rsidRPr="00CC1A49">
              <w:rPr>
                <w:b/>
                <w:bCs/>
                <w:sz w:val="20"/>
                <w:szCs w:val="20"/>
              </w:rPr>
              <w:t xml:space="preserve">  </w:t>
            </w:r>
            <w:r w:rsidR="006A0F37" w:rsidRPr="00CC1A49">
              <w:rPr>
                <w:b/>
                <w:bCs/>
                <w:sz w:val="20"/>
                <w:szCs w:val="20"/>
              </w:rPr>
              <w:fldChar w:fldCharType="begin"/>
            </w:r>
            <w:r w:rsidR="006A0F37" w:rsidRPr="00CC1A49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="006A0F37" w:rsidRPr="00CC1A49">
              <w:rPr>
                <w:b/>
                <w:bCs/>
                <w:sz w:val="20"/>
                <w:szCs w:val="20"/>
              </w:rPr>
              <w:fldChar w:fldCharType="separate"/>
            </w:r>
            <w:r w:rsidR="006A0F37" w:rsidRPr="00CC1A49">
              <w:rPr>
                <w:b/>
                <w:bCs/>
                <w:sz w:val="20"/>
                <w:szCs w:val="20"/>
              </w:rPr>
              <w:fldChar w:fldCharType="end"/>
            </w:r>
          </w:p>
          <w:p w14:paraId="49889970" w14:textId="66D5819A" w:rsidR="006A0F37" w:rsidRPr="006A0F37" w:rsidRDefault="006A0F37" w:rsidP="356B0B02">
            <w:pPr>
              <w:rPr>
                <w:sz w:val="20"/>
                <w:szCs w:val="20"/>
              </w:rPr>
            </w:pPr>
            <w:r w:rsidRPr="356B0B02">
              <w:rPr>
                <w:sz w:val="20"/>
                <w:szCs w:val="20"/>
              </w:rPr>
              <w:t xml:space="preserve">Dersom det søkes om samarbeidsbonus må det legges ved vedlegg som dokumenterer intensjon om samarbeid. </w:t>
            </w:r>
          </w:p>
        </w:tc>
      </w:tr>
      <w:tr w:rsidR="006A0F37" w:rsidRPr="006A0F37" w14:paraId="55C90863" w14:textId="77777777" w:rsidTr="356B0B02">
        <w:trPr>
          <w:trHeight w:val="567"/>
        </w:trPr>
        <w:tc>
          <w:tcPr>
            <w:tcW w:w="2395" w:type="dxa"/>
            <w:vAlign w:val="center"/>
          </w:tcPr>
          <w:p w14:paraId="15545CAB" w14:textId="77777777" w:rsidR="006A0F37" w:rsidRPr="006A0F37" w:rsidRDefault="006A0F37" w:rsidP="004D6B6F">
            <w:pPr>
              <w:rPr>
                <w:sz w:val="20"/>
                <w:szCs w:val="20"/>
              </w:rPr>
            </w:pPr>
            <w:r w:rsidRPr="006A0F37">
              <w:rPr>
                <w:sz w:val="20"/>
                <w:szCs w:val="20"/>
              </w:rPr>
              <w:t>Navn på samarbeidspartnere</w:t>
            </w:r>
          </w:p>
        </w:tc>
        <w:tc>
          <w:tcPr>
            <w:tcW w:w="6903" w:type="dxa"/>
            <w:gridSpan w:val="3"/>
            <w:vAlign w:val="center"/>
          </w:tcPr>
          <w:p w14:paraId="6073CE95" w14:textId="77777777" w:rsidR="006A0F37" w:rsidRPr="006A0F37" w:rsidRDefault="006A0F37" w:rsidP="004D6B6F">
            <w:pPr>
              <w:rPr>
                <w:sz w:val="20"/>
                <w:szCs w:val="20"/>
              </w:rPr>
            </w:pPr>
          </w:p>
        </w:tc>
      </w:tr>
      <w:tr w:rsidR="006A0F37" w:rsidRPr="006A0F37" w14:paraId="36328B68" w14:textId="77777777" w:rsidTr="356B0B02">
        <w:trPr>
          <w:trHeight w:val="567"/>
        </w:trPr>
        <w:tc>
          <w:tcPr>
            <w:tcW w:w="2395" w:type="dxa"/>
            <w:vAlign w:val="center"/>
          </w:tcPr>
          <w:p w14:paraId="1C53AB23" w14:textId="77777777" w:rsidR="006A0F37" w:rsidRPr="006A0F37" w:rsidRDefault="006A0F37" w:rsidP="004D6B6F">
            <w:pPr>
              <w:rPr>
                <w:sz w:val="20"/>
                <w:szCs w:val="20"/>
              </w:rPr>
            </w:pPr>
            <w:r w:rsidRPr="006A0F37">
              <w:rPr>
                <w:sz w:val="20"/>
                <w:szCs w:val="20"/>
              </w:rPr>
              <w:t>Navn på FoU-leverandører</w:t>
            </w:r>
          </w:p>
        </w:tc>
        <w:tc>
          <w:tcPr>
            <w:tcW w:w="6903" w:type="dxa"/>
            <w:gridSpan w:val="3"/>
            <w:vAlign w:val="center"/>
          </w:tcPr>
          <w:p w14:paraId="50D92A24" w14:textId="77777777" w:rsidR="006A0F37" w:rsidRPr="006A0F37" w:rsidRDefault="006A0F37" w:rsidP="004D6B6F">
            <w:pPr>
              <w:rPr>
                <w:sz w:val="20"/>
                <w:szCs w:val="20"/>
              </w:rPr>
            </w:pPr>
          </w:p>
        </w:tc>
      </w:tr>
      <w:tr w:rsidR="002E3BE2" w:rsidRPr="006A0F37" w14:paraId="37A1CFDE" w14:textId="77777777" w:rsidTr="356B0B02">
        <w:trPr>
          <w:trHeight w:val="567"/>
        </w:trPr>
        <w:tc>
          <w:tcPr>
            <w:tcW w:w="2395" w:type="dxa"/>
            <w:vAlign w:val="center"/>
          </w:tcPr>
          <w:p w14:paraId="2D6AF516" w14:textId="77777777" w:rsidR="002E3BE2" w:rsidRDefault="00012BE3" w:rsidP="004D6B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627569">
              <w:rPr>
                <w:sz w:val="20"/>
                <w:szCs w:val="20"/>
              </w:rPr>
              <w:t>predning av resultater</w:t>
            </w:r>
          </w:p>
          <w:p w14:paraId="412EBBBA" w14:textId="49258399" w:rsidR="00627569" w:rsidRPr="003343DF" w:rsidRDefault="00627569" w:rsidP="004D6B6F">
            <w:pPr>
              <w:rPr>
                <w:i/>
                <w:iCs/>
                <w:sz w:val="20"/>
                <w:szCs w:val="20"/>
              </w:rPr>
            </w:pPr>
            <w:hyperlink r:id="rId14" w:history="1">
              <w:r w:rsidRPr="003343DF">
                <w:rPr>
                  <w:rStyle w:val="Hyperkobling"/>
                  <w:i/>
                  <w:iCs/>
                  <w:sz w:val="20"/>
                  <w:szCs w:val="20"/>
                </w:rPr>
                <w:t>Se kriteriene for å oppfylle spredningsbonus under §5</w:t>
              </w:r>
            </w:hyperlink>
          </w:p>
        </w:tc>
        <w:tc>
          <w:tcPr>
            <w:tcW w:w="6903" w:type="dxa"/>
            <w:gridSpan w:val="3"/>
            <w:vAlign w:val="center"/>
          </w:tcPr>
          <w:p w14:paraId="706CFD62" w14:textId="77777777" w:rsidR="002E3BE2" w:rsidRDefault="00B411BB" w:rsidP="004D6B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Planlegger dere å </w:t>
            </w:r>
            <w:r w:rsidR="00AB2B5A">
              <w:rPr>
                <w:sz w:val="20"/>
                <w:szCs w:val="20"/>
              </w:rPr>
              <w:t xml:space="preserve">dele resultatene av prosjektet gjennom konferanser, publikasjoner, åpne datakilder eller programvare med gratis eller åpen kildekode? </w:t>
            </w:r>
          </w:p>
          <w:p w14:paraId="2675C9F1" w14:textId="77777777" w:rsidR="00AB2B5A" w:rsidRPr="00AB2020" w:rsidRDefault="00AB2B5A" w:rsidP="00AB2B5A">
            <w:pPr>
              <w:jc w:val="center"/>
              <w:rPr>
                <w:b/>
                <w:bCs/>
                <w:sz w:val="20"/>
                <w:szCs w:val="20"/>
              </w:rPr>
            </w:pPr>
            <w:r w:rsidRPr="00AB2020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2020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AB2020">
              <w:rPr>
                <w:b/>
                <w:bCs/>
                <w:sz w:val="20"/>
                <w:szCs w:val="20"/>
              </w:rPr>
            </w:r>
            <w:r w:rsidRPr="00AB2020">
              <w:rPr>
                <w:b/>
                <w:bCs/>
                <w:sz w:val="20"/>
                <w:szCs w:val="20"/>
              </w:rPr>
              <w:fldChar w:fldCharType="separate"/>
            </w:r>
            <w:r w:rsidRPr="00AB2020">
              <w:rPr>
                <w:b/>
                <w:bCs/>
                <w:sz w:val="20"/>
                <w:szCs w:val="20"/>
              </w:rPr>
              <w:fldChar w:fldCharType="end"/>
            </w:r>
            <w:r w:rsidRPr="00AB2020">
              <w:rPr>
                <w:b/>
                <w:bCs/>
                <w:sz w:val="20"/>
                <w:szCs w:val="20"/>
              </w:rPr>
              <w:t xml:space="preserve"> Ja              </w:t>
            </w:r>
            <w:r w:rsidRPr="00AB2020">
              <w:rPr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2020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AB2020">
              <w:rPr>
                <w:b/>
                <w:bCs/>
                <w:sz w:val="20"/>
                <w:szCs w:val="20"/>
              </w:rPr>
            </w:r>
            <w:r w:rsidRPr="00AB2020">
              <w:rPr>
                <w:b/>
                <w:bCs/>
                <w:sz w:val="20"/>
                <w:szCs w:val="20"/>
              </w:rPr>
              <w:fldChar w:fldCharType="separate"/>
            </w:r>
            <w:r w:rsidRPr="00AB2020">
              <w:rPr>
                <w:b/>
                <w:bCs/>
                <w:sz w:val="20"/>
                <w:szCs w:val="20"/>
              </w:rPr>
              <w:fldChar w:fldCharType="end"/>
            </w:r>
            <w:r w:rsidRPr="00AB2020">
              <w:rPr>
                <w:b/>
                <w:bCs/>
                <w:sz w:val="20"/>
                <w:szCs w:val="20"/>
              </w:rPr>
              <w:t xml:space="preserve"> Nei  </w:t>
            </w:r>
            <w:r w:rsidRPr="00AB2020">
              <w:rPr>
                <w:b/>
                <w:bCs/>
                <w:sz w:val="20"/>
                <w:szCs w:val="20"/>
              </w:rPr>
              <w:fldChar w:fldCharType="begin"/>
            </w:r>
            <w:r w:rsidRPr="00AB2020">
              <w:rPr>
                <w:b/>
                <w:bCs/>
                <w:sz w:val="20"/>
                <w:szCs w:val="20"/>
              </w:rPr>
              <w:instrText xml:space="preserve"> FORMCHECKBOX </w:instrText>
            </w:r>
            <w:r w:rsidRPr="00AB2020">
              <w:rPr>
                <w:b/>
                <w:bCs/>
                <w:sz w:val="20"/>
                <w:szCs w:val="20"/>
              </w:rPr>
              <w:fldChar w:fldCharType="separate"/>
            </w:r>
            <w:r w:rsidRPr="00AB2020">
              <w:rPr>
                <w:b/>
                <w:bCs/>
                <w:sz w:val="20"/>
                <w:szCs w:val="20"/>
              </w:rPr>
              <w:fldChar w:fldCharType="end"/>
            </w:r>
          </w:p>
          <w:p w14:paraId="38E4ABDB" w14:textId="073ECEFC" w:rsidR="00AB2B5A" w:rsidRPr="006A0F37" w:rsidRDefault="00AB2B5A" w:rsidP="00AB2B5A">
            <w:pPr>
              <w:rPr>
                <w:sz w:val="20"/>
                <w:szCs w:val="20"/>
              </w:rPr>
            </w:pPr>
            <w:r w:rsidRPr="356B0B02">
              <w:rPr>
                <w:sz w:val="20"/>
                <w:szCs w:val="20"/>
              </w:rPr>
              <w:t xml:space="preserve">Dersom det søkes om </w:t>
            </w:r>
            <w:r w:rsidR="00BD665E">
              <w:rPr>
                <w:sz w:val="20"/>
                <w:szCs w:val="20"/>
              </w:rPr>
              <w:t>spredningsbonus må det legges ved vedlegg</w:t>
            </w:r>
            <w:r w:rsidR="000F23D0">
              <w:rPr>
                <w:sz w:val="20"/>
                <w:szCs w:val="20"/>
              </w:rPr>
              <w:t xml:space="preserve"> som dokumenterer planen om hvordan resultatene skal deles. </w:t>
            </w:r>
          </w:p>
        </w:tc>
      </w:tr>
      <w:tr w:rsidR="006A0F37" w:rsidRPr="006A0F37" w14:paraId="6D4E3493" w14:textId="77777777" w:rsidTr="356B0B02">
        <w:trPr>
          <w:trHeight w:val="567"/>
        </w:trPr>
        <w:tc>
          <w:tcPr>
            <w:tcW w:w="2395" w:type="dxa"/>
            <w:vAlign w:val="center"/>
          </w:tcPr>
          <w:p w14:paraId="4C1AF6F0" w14:textId="77777777" w:rsidR="006A0F37" w:rsidRPr="006A0F37" w:rsidRDefault="006A0F37" w:rsidP="004D6B6F">
            <w:pPr>
              <w:rPr>
                <w:sz w:val="20"/>
                <w:szCs w:val="20"/>
              </w:rPr>
            </w:pPr>
            <w:r w:rsidRPr="006A0F37">
              <w:rPr>
                <w:sz w:val="20"/>
                <w:szCs w:val="20"/>
              </w:rPr>
              <w:t xml:space="preserve">Hovedmål for prosjektet </w:t>
            </w:r>
          </w:p>
        </w:tc>
        <w:tc>
          <w:tcPr>
            <w:tcW w:w="6903" w:type="dxa"/>
            <w:gridSpan w:val="3"/>
            <w:vAlign w:val="center"/>
          </w:tcPr>
          <w:p w14:paraId="41802D14" w14:textId="77777777" w:rsidR="006A0F37" w:rsidRPr="00006B01" w:rsidRDefault="006A0F37" w:rsidP="004D6B6F">
            <w:pPr>
              <w:rPr>
                <w:color w:val="FF0000"/>
                <w:sz w:val="20"/>
                <w:szCs w:val="20"/>
              </w:rPr>
            </w:pPr>
            <w:r w:rsidRPr="00006B01">
              <w:rPr>
                <w:color w:val="3627EE" w:themeColor="accent1"/>
                <w:sz w:val="20"/>
                <w:szCs w:val="20"/>
              </w:rPr>
              <w:t xml:space="preserve">Målet bør være konkret formulert, målbart og realistisk (2-3 setninger). </w:t>
            </w:r>
          </w:p>
        </w:tc>
      </w:tr>
      <w:tr w:rsidR="006A0F37" w:rsidRPr="006A0F37" w14:paraId="2BA78602" w14:textId="77777777" w:rsidTr="356B0B02">
        <w:trPr>
          <w:trHeight w:val="567"/>
        </w:trPr>
        <w:tc>
          <w:tcPr>
            <w:tcW w:w="2395" w:type="dxa"/>
            <w:vAlign w:val="center"/>
          </w:tcPr>
          <w:p w14:paraId="6C43E336" w14:textId="18178736" w:rsidR="006A0F37" w:rsidRPr="004D6B6F" w:rsidRDefault="006A0F37" w:rsidP="004D6B6F">
            <w:pPr>
              <w:rPr>
                <w:color w:val="050100" w:themeColor="text1"/>
                <w:sz w:val="20"/>
                <w:szCs w:val="20"/>
              </w:rPr>
            </w:pPr>
            <w:r w:rsidRPr="006A0F37">
              <w:rPr>
                <w:color w:val="050100" w:themeColor="text1"/>
                <w:sz w:val="20"/>
                <w:szCs w:val="20"/>
              </w:rPr>
              <w:t xml:space="preserve">Bakgrunn for prosjektet </w:t>
            </w:r>
            <w:r w:rsidR="004D6B6F">
              <w:rPr>
                <w:color w:val="050100" w:themeColor="text1"/>
                <w:sz w:val="20"/>
                <w:szCs w:val="20"/>
              </w:rPr>
              <w:br/>
            </w:r>
          </w:p>
        </w:tc>
        <w:tc>
          <w:tcPr>
            <w:tcW w:w="6903" w:type="dxa"/>
            <w:gridSpan w:val="3"/>
            <w:vAlign w:val="center"/>
          </w:tcPr>
          <w:p w14:paraId="0370798B" w14:textId="77777777" w:rsidR="006A0F37" w:rsidRPr="00006B01" w:rsidRDefault="006A0F37" w:rsidP="004D6B6F">
            <w:pPr>
              <w:spacing w:line="276" w:lineRule="auto"/>
              <w:rPr>
                <w:color w:val="3627EE" w:themeColor="accent1"/>
                <w:sz w:val="20"/>
                <w:szCs w:val="20"/>
              </w:rPr>
            </w:pPr>
            <w:r w:rsidRPr="00006B01">
              <w:rPr>
                <w:color w:val="3627EE" w:themeColor="accent1"/>
                <w:sz w:val="20"/>
                <w:szCs w:val="20"/>
              </w:rPr>
              <w:t xml:space="preserve">Hvilket problem løser ideen, og hvem løser ideen problemet for? </w:t>
            </w:r>
          </w:p>
          <w:p w14:paraId="771CF916" w14:textId="77777777" w:rsidR="004261F1" w:rsidRPr="00006B01" w:rsidRDefault="004261F1" w:rsidP="004D6B6F">
            <w:pPr>
              <w:spacing w:line="276" w:lineRule="auto"/>
              <w:rPr>
                <w:color w:val="3627EE" w:themeColor="accent1"/>
                <w:sz w:val="20"/>
                <w:szCs w:val="20"/>
              </w:rPr>
            </w:pPr>
          </w:p>
          <w:p w14:paraId="753920AD" w14:textId="257B55DE" w:rsidR="006A0F37" w:rsidRPr="00006B01" w:rsidRDefault="004261F1" w:rsidP="004D6B6F">
            <w:pPr>
              <w:spacing w:line="276" w:lineRule="auto"/>
              <w:rPr>
                <w:color w:val="3627EE" w:themeColor="accent1"/>
                <w:sz w:val="20"/>
                <w:szCs w:val="20"/>
              </w:rPr>
            </w:pPr>
            <w:r w:rsidRPr="00006B01">
              <w:rPr>
                <w:color w:val="3627EE" w:themeColor="accent1"/>
                <w:sz w:val="20"/>
                <w:szCs w:val="20"/>
              </w:rPr>
              <w:t>B</w:t>
            </w:r>
            <w:r w:rsidR="006A0F37" w:rsidRPr="00006B01">
              <w:rPr>
                <w:color w:val="3627EE" w:themeColor="accent1"/>
                <w:sz w:val="20"/>
                <w:szCs w:val="20"/>
              </w:rPr>
              <w:t>eskriv</w:t>
            </w:r>
            <w:r w:rsidRPr="00006B01">
              <w:rPr>
                <w:color w:val="3627EE" w:themeColor="accent1"/>
                <w:sz w:val="20"/>
                <w:szCs w:val="20"/>
              </w:rPr>
              <w:t xml:space="preserve"> kort </w:t>
            </w:r>
            <w:r w:rsidR="006A0F37" w:rsidRPr="00006B01">
              <w:rPr>
                <w:color w:val="3627EE" w:themeColor="accent1"/>
                <w:sz w:val="20"/>
                <w:szCs w:val="20"/>
              </w:rPr>
              <w:t xml:space="preserve">hvorfor dere ønsker å </w:t>
            </w:r>
            <w:r w:rsidRPr="00006B01">
              <w:rPr>
                <w:color w:val="3627EE" w:themeColor="accent1"/>
                <w:sz w:val="20"/>
                <w:szCs w:val="20"/>
              </w:rPr>
              <w:t xml:space="preserve">sette i gang </w:t>
            </w:r>
            <w:r w:rsidR="006A0F37" w:rsidRPr="00006B01">
              <w:rPr>
                <w:color w:val="3627EE" w:themeColor="accent1"/>
                <w:sz w:val="20"/>
                <w:szCs w:val="20"/>
              </w:rPr>
              <w:t>dette prosjektet, hvilke behov som skal dekkes eller utfordringer som skal løses.</w:t>
            </w:r>
          </w:p>
        </w:tc>
      </w:tr>
      <w:tr w:rsidR="006A0F37" w:rsidRPr="006A0F37" w14:paraId="2C9D1BB0" w14:textId="77777777" w:rsidTr="356B0B02">
        <w:trPr>
          <w:trHeight w:val="567"/>
        </w:trPr>
        <w:tc>
          <w:tcPr>
            <w:tcW w:w="2395" w:type="dxa"/>
            <w:vAlign w:val="center"/>
          </w:tcPr>
          <w:p w14:paraId="54CCC9A0" w14:textId="0799EF9B" w:rsidR="006A0F37" w:rsidRPr="006A0F37" w:rsidRDefault="006A0F37" w:rsidP="004D6B6F">
            <w:pPr>
              <w:rPr>
                <w:sz w:val="20"/>
                <w:szCs w:val="20"/>
              </w:rPr>
            </w:pPr>
            <w:r w:rsidRPr="006A0F37">
              <w:rPr>
                <w:sz w:val="20"/>
                <w:szCs w:val="20"/>
              </w:rPr>
              <w:t xml:space="preserve">Immaterielle rettigheter </w:t>
            </w:r>
            <w:r w:rsidR="004D6B6F">
              <w:rPr>
                <w:sz w:val="20"/>
                <w:szCs w:val="20"/>
              </w:rPr>
              <w:br/>
            </w:r>
          </w:p>
        </w:tc>
        <w:tc>
          <w:tcPr>
            <w:tcW w:w="6903" w:type="dxa"/>
            <w:gridSpan w:val="3"/>
            <w:vAlign w:val="center"/>
          </w:tcPr>
          <w:p w14:paraId="4F5FE33B" w14:textId="3C50BE33" w:rsidR="006A0F37" w:rsidRPr="00006B01" w:rsidRDefault="006A0F37" w:rsidP="004D6B6F">
            <w:pPr>
              <w:rPr>
                <w:sz w:val="20"/>
                <w:szCs w:val="20"/>
              </w:rPr>
            </w:pPr>
            <w:r w:rsidRPr="00006B01">
              <w:rPr>
                <w:color w:val="3627EE" w:themeColor="accent1"/>
                <w:sz w:val="20"/>
                <w:szCs w:val="20"/>
              </w:rPr>
              <w:t xml:space="preserve">Hva er planen for IP-beskyttelse av løsningen eller teknologien? Vil resultatene av FoU-prosjektet offentliggjøres? Hvordan håndteres </w:t>
            </w:r>
            <w:r w:rsidR="006D553A" w:rsidRPr="00006B01">
              <w:rPr>
                <w:color w:val="3627EE" w:themeColor="accent1"/>
                <w:sz w:val="20"/>
                <w:szCs w:val="20"/>
              </w:rPr>
              <w:t>intellektuelle rettigheter</w:t>
            </w:r>
            <w:r w:rsidRPr="00006B01">
              <w:rPr>
                <w:color w:val="3627EE" w:themeColor="accent1"/>
                <w:sz w:val="20"/>
                <w:szCs w:val="20"/>
              </w:rPr>
              <w:t xml:space="preserve"> dersom det er et samarbeidsprosjekt?</w:t>
            </w:r>
          </w:p>
        </w:tc>
      </w:tr>
      <w:tr w:rsidR="00D474F2" w:rsidRPr="006A0F37" w14:paraId="51B5E4FE" w14:textId="77777777" w:rsidTr="356B0B02">
        <w:trPr>
          <w:trHeight w:val="567"/>
        </w:trPr>
        <w:tc>
          <w:tcPr>
            <w:tcW w:w="2395" w:type="dxa"/>
            <w:vAlign w:val="center"/>
          </w:tcPr>
          <w:p w14:paraId="42E5DEE4" w14:textId="39273CAD" w:rsidR="00D474F2" w:rsidRPr="006A0F37" w:rsidRDefault="00D2546C" w:rsidP="004D6B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Behov for offentlig </w:t>
            </w:r>
            <w:r w:rsidR="00F11EC9">
              <w:rPr>
                <w:sz w:val="20"/>
                <w:szCs w:val="20"/>
              </w:rPr>
              <w:t>tilskudd</w:t>
            </w:r>
          </w:p>
        </w:tc>
        <w:tc>
          <w:tcPr>
            <w:tcW w:w="6903" w:type="dxa"/>
            <w:gridSpan w:val="3"/>
            <w:vAlign w:val="center"/>
          </w:tcPr>
          <w:p w14:paraId="07A4A0B5" w14:textId="31901E76" w:rsidR="00D474F2" w:rsidRPr="00006B01" w:rsidRDefault="00D2546C" w:rsidP="004D6B6F">
            <w:pPr>
              <w:rPr>
                <w:color w:val="3627EE" w:themeColor="accent1"/>
                <w:sz w:val="20"/>
                <w:szCs w:val="20"/>
              </w:rPr>
            </w:pPr>
            <w:r w:rsidRPr="00006B01">
              <w:rPr>
                <w:color w:val="3627EE" w:themeColor="accent1"/>
                <w:sz w:val="20"/>
                <w:szCs w:val="20"/>
              </w:rPr>
              <w:t xml:space="preserve">Kan prosjektet gjennomføres i samme omfang, kvalitet eller hastighet uten tilskudd? </w:t>
            </w:r>
            <w:r w:rsidR="00803D4B" w:rsidRPr="00006B01">
              <w:rPr>
                <w:color w:val="3627EE" w:themeColor="accent1"/>
                <w:sz w:val="20"/>
                <w:szCs w:val="20"/>
              </w:rPr>
              <w:t>Beskriv kort hvorfor et tilskudd vil være nødvendig for å realisere prosjektet.</w:t>
            </w:r>
          </w:p>
        </w:tc>
      </w:tr>
    </w:tbl>
    <w:p w14:paraId="0C556286" w14:textId="18206C9C" w:rsidR="000D554A" w:rsidRPr="00CC1A49" w:rsidRDefault="000D554A" w:rsidP="00CC1A49">
      <w:pPr>
        <w:pStyle w:val="5Overskrift"/>
        <w:spacing w:before="0"/>
        <w:rPr>
          <w:b w:val="0"/>
          <w:bCs/>
          <w:i/>
          <w:iCs/>
          <w:sz w:val="18"/>
          <w:szCs w:val="18"/>
          <w:lang w:val="nb-NO"/>
        </w:rPr>
      </w:pPr>
      <w:r w:rsidRPr="00CC1A49">
        <w:rPr>
          <w:i/>
          <w:iCs/>
          <w:sz w:val="18"/>
          <w:szCs w:val="18"/>
          <w:lang w:val="nb-NO"/>
        </w:rPr>
        <w:t>*</w:t>
      </w:r>
      <w:r w:rsidR="00954A40" w:rsidRPr="00CC1A49">
        <w:rPr>
          <w:b w:val="0"/>
          <w:bCs/>
          <w:i/>
          <w:iCs/>
          <w:sz w:val="18"/>
          <w:szCs w:val="18"/>
          <w:lang w:val="nb-NO"/>
        </w:rPr>
        <w:t>Støtte som ikke gis etter statsstøtteregelverket vil kun få 50%</w:t>
      </w:r>
      <w:r w:rsidR="00352348" w:rsidRPr="00CC1A49">
        <w:rPr>
          <w:b w:val="0"/>
          <w:bCs/>
          <w:i/>
          <w:iCs/>
          <w:sz w:val="18"/>
          <w:szCs w:val="18"/>
          <w:lang w:val="nb-NO"/>
        </w:rPr>
        <w:t xml:space="preserve"> i støttesats ihht. </w:t>
      </w:r>
      <w:hyperlink r:id="rId15" w:history="1">
        <w:r w:rsidR="00352348" w:rsidRPr="00CC1A49">
          <w:rPr>
            <w:rStyle w:val="Hyperkobling"/>
            <w:b w:val="0"/>
            <w:bCs/>
            <w:i/>
            <w:iCs/>
            <w:sz w:val="18"/>
            <w:szCs w:val="18"/>
            <w:lang w:val="nb-NO"/>
          </w:rPr>
          <w:t>forskrift</w:t>
        </w:r>
        <w:r w:rsidR="005017FB" w:rsidRPr="00CC1A49">
          <w:rPr>
            <w:rStyle w:val="Hyperkobling"/>
            <w:b w:val="0"/>
            <w:bCs/>
            <w:i/>
            <w:iCs/>
            <w:sz w:val="18"/>
            <w:szCs w:val="18"/>
            <w:lang w:val="nb-NO"/>
          </w:rPr>
          <w:t>ens</w:t>
        </w:r>
        <w:r w:rsidR="00352348" w:rsidRPr="00CC1A49">
          <w:rPr>
            <w:rStyle w:val="Hyperkobling"/>
            <w:b w:val="0"/>
            <w:bCs/>
            <w:i/>
            <w:iCs/>
            <w:sz w:val="18"/>
            <w:szCs w:val="18"/>
            <w:lang w:val="nb-NO"/>
          </w:rPr>
          <w:t xml:space="preserve"> </w:t>
        </w:r>
        <w:r w:rsidR="007F56E0" w:rsidRPr="00CC1A49">
          <w:rPr>
            <w:rStyle w:val="Hyperkobling"/>
            <w:b w:val="0"/>
            <w:bCs/>
            <w:i/>
            <w:iCs/>
            <w:sz w:val="18"/>
            <w:szCs w:val="18"/>
            <w:lang w:val="nb-NO"/>
          </w:rPr>
          <w:t>§4</w:t>
        </w:r>
      </w:hyperlink>
      <w:r w:rsidR="005017FB" w:rsidRPr="00CC1A49">
        <w:rPr>
          <w:b w:val="0"/>
          <w:bCs/>
          <w:i/>
          <w:iCs/>
          <w:sz w:val="18"/>
          <w:szCs w:val="18"/>
          <w:lang w:val="nb-NO"/>
        </w:rPr>
        <w:t>.</w:t>
      </w:r>
    </w:p>
    <w:p w14:paraId="7C0594E4" w14:textId="77777777" w:rsidR="00513B67" w:rsidRDefault="00513B67" w:rsidP="0076030A">
      <w:pPr>
        <w:rPr>
          <w:sz w:val="20"/>
          <w:szCs w:val="20"/>
        </w:rPr>
      </w:pPr>
    </w:p>
    <w:p w14:paraId="36D0FDE6" w14:textId="09EA492A" w:rsidR="0076030A" w:rsidRPr="00841C1B" w:rsidRDefault="0076030A" w:rsidP="0076030A">
      <w:pPr>
        <w:rPr>
          <w:color w:val="3627EE" w:themeColor="accent1"/>
          <w:sz w:val="20"/>
          <w:szCs w:val="20"/>
        </w:rPr>
      </w:pPr>
      <w:r w:rsidRPr="00841C1B">
        <w:rPr>
          <w:sz w:val="20"/>
          <w:szCs w:val="20"/>
        </w:rPr>
        <w:t xml:space="preserve">Omsøkte prosjekt støtter opp under </w:t>
      </w:r>
      <w:hyperlink r:id="rId16" w:history="1">
        <w:r w:rsidRPr="00786EDE">
          <w:rPr>
            <w:rStyle w:val="Hyperkobling"/>
            <w:sz w:val="20"/>
            <w:szCs w:val="20"/>
          </w:rPr>
          <w:t>prioriterte samfunnsområder</w:t>
        </w:r>
      </w:hyperlink>
      <w:r w:rsidRPr="00841C1B">
        <w:rPr>
          <w:sz w:val="20"/>
          <w:szCs w:val="20"/>
        </w:rPr>
        <w:t xml:space="preserve"> (velg alle relevante)</w:t>
      </w:r>
      <w:r>
        <w:rPr>
          <w:sz w:val="20"/>
          <w:szCs w:val="20"/>
        </w:rPr>
        <w:t>:</w:t>
      </w:r>
      <w:r w:rsidRPr="00841C1B">
        <w:rPr>
          <w:color w:val="3627EE" w:themeColor="accent1"/>
          <w:sz w:val="20"/>
          <w:szCs w:val="20"/>
        </w:rPr>
        <w:t xml:space="preserve"> </w:t>
      </w:r>
    </w:p>
    <w:tbl>
      <w:tblPr>
        <w:tblStyle w:val="Tabellrutenett"/>
        <w:tblW w:w="9302" w:type="dxa"/>
        <w:tblInd w:w="5" w:type="dxa"/>
        <w:tblLayout w:type="fixed"/>
        <w:tblCellMar>
          <w:left w:w="57" w:type="dxa"/>
        </w:tblCellMar>
        <w:tblLook w:val="04A0" w:firstRow="1" w:lastRow="0" w:firstColumn="1" w:lastColumn="0" w:noHBand="0" w:noVBand="1"/>
      </w:tblPr>
      <w:tblGrid>
        <w:gridCol w:w="2122"/>
        <w:gridCol w:w="2835"/>
        <w:gridCol w:w="2551"/>
        <w:gridCol w:w="1794"/>
      </w:tblGrid>
      <w:tr w:rsidR="0076030A" w:rsidRPr="00841C1B" w14:paraId="53AB824E" w14:textId="77777777" w:rsidTr="00EF6785">
        <w:tc>
          <w:tcPr>
            <w:tcW w:w="2122" w:type="dxa"/>
          </w:tcPr>
          <w:p w14:paraId="0AA9445D" w14:textId="77777777" w:rsidR="0076030A" w:rsidRPr="00EF6785" w:rsidRDefault="0076030A" w:rsidP="00AB2020">
            <w:pPr>
              <w:rPr>
                <w:b/>
                <w:bCs/>
                <w:sz w:val="18"/>
                <w:szCs w:val="18"/>
              </w:rPr>
            </w:pPr>
            <w:r w:rsidRPr="00EF6785">
              <w:rPr>
                <w:b/>
                <w:bCs/>
                <w:sz w:val="18"/>
                <w:szCs w:val="18"/>
              </w:rPr>
              <w:fldChar w:fldCharType="begin">
                <w:ffData>
                  <w:name w:val="Mer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785">
              <w:rPr>
                <w:b/>
                <w:bCs/>
                <w:sz w:val="18"/>
                <w:szCs w:val="18"/>
              </w:rPr>
              <w:instrText xml:space="preserve"> FORMCHECKBOX </w:instrText>
            </w:r>
            <w:r w:rsidRPr="00EF6785">
              <w:rPr>
                <w:b/>
                <w:bCs/>
                <w:sz w:val="18"/>
                <w:szCs w:val="18"/>
              </w:rPr>
            </w:r>
            <w:r w:rsidRPr="00EF6785">
              <w:rPr>
                <w:b/>
                <w:bCs/>
                <w:sz w:val="18"/>
                <w:szCs w:val="18"/>
              </w:rPr>
              <w:fldChar w:fldCharType="separate"/>
            </w:r>
            <w:r w:rsidRPr="00EF6785">
              <w:rPr>
                <w:b/>
                <w:bCs/>
                <w:sz w:val="18"/>
                <w:szCs w:val="18"/>
              </w:rPr>
              <w:fldChar w:fldCharType="end"/>
            </w:r>
            <w:r w:rsidRPr="00EF6785">
              <w:rPr>
                <w:b/>
                <w:bCs/>
                <w:sz w:val="18"/>
                <w:szCs w:val="18"/>
              </w:rPr>
              <w:t xml:space="preserve">  Nordområdene </w:t>
            </w:r>
          </w:p>
        </w:tc>
        <w:tc>
          <w:tcPr>
            <w:tcW w:w="2835" w:type="dxa"/>
          </w:tcPr>
          <w:p w14:paraId="1AB0552A" w14:textId="3D3F2C62" w:rsidR="0076030A" w:rsidRPr="00EF6785" w:rsidRDefault="0076030A" w:rsidP="00AB2020">
            <w:pPr>
              <w:rPr>
                <w:b/>
                <w:bCs/>
                <w:sz w:val="18"/>
                <w:szCs w:val="18"/>
              </w:rPr>
            </w:pPr>
            <w:r w:rsidRPr="00EF6785">
              <w:rPr>
                <w:b/>
                <w:bCs/>
                <w:sz w:val="18"/>
                <w:szCs w:val="18"/>
              </w:rPr>
              <w:fldChar w:fldCharType="begin">
                <w:ffData>
                  <w:name w:val="Mer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785">
              <w:rPr>
                <w:b/>
                <w:bCs/>
                <w:sz w:val="18"/>
                <w:szCs w:val="18"/>
              </w:rPr>
              <w:instrText xml:space="preserve"> FORMCHECKBOX </w:instrText>
            </w:r>
            <w:r w:rsidRPr="00EF6785">
              <w:rPr>
                <w:b/>
                <w:bCs/>
                <w:sz w:val="18"/>
                <w:szCs w:val="18"/>
              </w:rPr>
            </w:r>
            <w:r w:rsidRPr="00EF6785">
              <w:rPr>
                <w:b/>
                <w:bCs/>
                <w:sz w:val="18"/>
                <w:szCs w:val="18"/>
              </w:rPr>
              <w:fldChar w:fldCharType="separate"/>
            </w:r>
            <w:r w:rsidRPr="00EF6785">
              <w:rPr>
                <w:b/>
                <w:bCs/>
                <w:sz w:val="18"/>
                <w:szCs w:val="18"/>
              </w:rPr>
              <w:fldChar w:fldCharType="end"/>
            </w:r>
            <w:r w:rsidRPr="00EF6785">
              <w:rPr>
                <w:b/>
                <w:bCs/>
                <w:sz w:val="18"/>
                <w:szCs w:val="18"/>
              </w:rPr>
              <w:t xml:space="preserve">  Næringsutvikling</w:t>
            </w:r>
            <w:r w:rsidR="000D6889" w:rsidRPr="00EF6785">
              <w:rPr>
                <w:b/>
                <w:bCs/>
                <w:sz w:val="18"/>
                <w:szCs w:val="18"/>
              </w:rPr>
              <w:t xml:space="preserve"> og omstilling</w:t>
            </w:r>
          </w:p>
        </w:tc>
        <w:tc>
          <w:tcPr>
            <w:tcW w:w="2551" w:type="dxa"/>
          </w:tcPr>
          <w:p w14:paraId="79BFFAA1" w14:textId="77777777" w:rsidR="0076030A" w:rsidRPr="00EF6785" w:rsidRDefault="0076030A" w:rsidP="00AB2020">
            <w:pPr>
              <w:rPr>
                <w:b/>
                <w:bCs/>
                <w:sz w:val="18"/>
                <w:szCs w:val="18"/>
              </w:rPr>
            </w:pPr>
            <w:r w:rsidRPr="00EF6785">
              <w:rPr>
                <w:b/>
                <w:bCs/>
                <w:sz w:val="18"/>
                <w:szCs w:val="18"/>
              </w:rPr>
              <w:fldChar w:fldCharType="begin">
                <w:ffData>
                  <w:name w:val="Mer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785">
              <w:rPr>
                <w:b/>
                <w:bCs/>
                <w:sz w:val="18"/>
                <w:szCs w:val="18"/>
              </w:rPr>
              <w:instrText xml:space="preserve"> FORMCHECKBOX </w:instrText>
            </w:r>
            <w:r w:rsidRPr="00EF6785">
              <w:rPr>
                <w:b/>
                <w:bCs/>
                <w:sz w:val="18"/>
                <w:szCs w:val="18"/>
              </w:rPr>
            </w:r>
            <w:r w:rsidRPr="00EF6785">
              <w:rPr>
                <w:b/>
                <w:bCs/>
                <w:sz w:val="18"/>
                <w:szCs w:val="18"/>
              </w:rPr>
              <w:fldChar w:fldCharType="separate"/>
            </w:r>
            <w:r w:rsidRPr="00EF6785">
              <w:rPr>
                <w:b/>
                <w:bCs/>
                <w:sz w:val="18"/>
                <w:szCs w:val="18"/>
              </w:rPr>
              <w:fldChar w:fldCharType="end"/>
            </w:r>
            <w:r w:rsidRPr="00EF6785">
              <w:rPr>
                <w:b/>
                <w:bCs/>
                <w:sz w:val="18"/>
                <w:szCs w:val="18"/>
              </w:rPr>
              <w:t xml:space="preserve">Samfunnssikkerhet og beredskap </w:t>
            </w:r>
          </w:p>
        </w:tc>
        <w:tc>
          <w:tcPr>
            <w:tcW w:w="1794" w:type="dxa"/>
          </w:tcPr>
          <w:p w14:paraId="54FEF28A" w14:textId="23D8B042" w:rsidR="0076030A" w:rsidRPr="00EF6785" w:rsidRDefault="0076030A" w:rsidP="00AB2020">
            <w:pPr>
              <w:rPr>
                <w:b/>
                <w:bCs/>
                <w:sz w:val="18"/>
                <w:szCs w:val="18"/>
              </w:rPr>
            </w:pPr>
            <w:r w:rsidRPr="00EF6785">
              <w:rPr>
                <w:b/>
                <w:bCs/>
                <w:sz w:val="18"/>
                <w:szCs w:val="18"/>
              </w:rPr>
              <w:fldChar w:fldCharType="begin">
                <w:ffData>
                  <w:name w:val="Mer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785">
              <w:rPr>
                <w:b/>
                <w:bCs/>
                <w:sz w:val="18"/>
                <w:szCs w:val="18"/>
              </w:rPr>
              <w:instrText xml:space="preserve"> FORMCHECKBOX </w:instrText>
            </w:r>
            <w:r w:rsidRPr="00EF6785">
              <w:rPr>
                <w:b/>
                <w:bCs/>
                <w:sz w:val="18"/>
                <w:szCs w:val="18"/>
              </w:rPr>
            </w:r>
            <w:r w:rsidRPr="00EF6785">
              <w:rPr>
                <w:b/>
                <w:bCs/>
                <w:sz w:val="18"/>
                <w:szCs w:val="18"/>
              </w:rPr>
              <w:fldChar w:fldCharType="separate"/>
            </w:r>
            <w:r w:rsidRPr="00EF6785">
              <w:rPr>
                <w:b/>
                <w:bCs/>
                <w:sz w:val="18"/>
                <w:szCs w:val="18"/>
              </w:rPr>
              <w:fldChar w:fldCharType="end"/>
            </w:r>
            <w:r w:rsidRPr="00EF6785">
              <w:rPr>
                <w:b/>
                <w:bCs/>
                <w:sz w:val="18"/>
                <w:szCs w:val="18"/>
              </w:rPr>
              <w:t xml:space="preserve">  </w:t>
            </w:r>
            <w:r w:rsidR="000D6889" w:rsidRPr="00EF6785">
              <w:rPr>
                <w:b/>
                <w:bCs/>
                <w:sz w:val="18"/>
                <w:szCs w:val="18"/>
              </w:rPr>
              <w:t>Klima og miljø</w:t>
            </w:r>
            <w:r w:rsidRPr="00EF6785"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76030A" w:rsidRPr="00841C1B" w14:paraId="698C58EE" w14:textId="77777777" w:rsidTr="00EF6785">
        <w:tc>
          <w:tcPr>
            <w:tcW w:w="9302" w:type="dxa"/>
            <w:gridSpan w:val="4"/>
          </w:tcPr>
          <w:p w14:paraId="76A68F8C" w14:textId="003028BC" w:rsidR="0076030A" w:rsidRPr="00006B01" w:rsidRDefault="006C3AA0" w:rsidP="00AB2020">
            <w:pPr>
              <w:rPr>
                <w:color w:val="4E4EDB" w:themeColor="accent6" w:themeShade="BF"/>
                <w:sz w:val="20"/>
                <w:szCs w:val="20"/>
              </w:rPr>
            </w:pPr>
            <w:r w:rsidRPr="00006B01">
              <w:rPr>
                <w:color w:val="4E4EDB" w:themeColor="accent6" w:themeShade="BF"/>
                <w:sz w:val="20"/>
                <w:szCs w:val="20"/>
              </w:rPr>
              <w:t>Skriv kort hvordan prosjektet vil bidra mot en eller flere av de prioriterte samfunnsområdene</w:t>
            </w:r>
            <w:r w:rsidR="004E259A" w:rsidRPr="00006B01">
              <w:rPr>
                <w:color w:val="4E4EDB" w:themeColor="accent6" w:themeShade="BF"/>
                <w:sz w:val="20"/>
                <w:szCs w:val="20"/>
              </w:rPr>
              <w:t xml:space="preserve"> under NORKAP. </w:t>
            </w:r>
            <w:r w:rsidRPr="00006B01">
              <w:rPr>
                <w:color w:val="4E4EDB" w:themeColor="accent6" w:themeShade="BF"/>
                <w:sz w:val="20"/>
                <w:szCs w:val="20"/>
              </w:rPr>
              <w:t xml:space="preserve"> </w:t>
            </w:r>
          </w:p>
          <w:p w14:paraId="1EBA3B94" w14:textId="758C970D" w:rsidR="006C3AA0" w:rsidRPr="00841C1B" w:rsidRDefault="006C3AA0" w:rsidP="00AB2020">
            <w:pPr>
              <w:rPr>
                <w:sz w:val="18"/>
                <w:szCs w:val="18"/>
              </w:rPr>
            </w:pPr>
          </w:p>
        </w:tc>
      </w:tr>
    </w:tbl>
    <w:p w14:paraId="223BECD5" w14:textId="0FD9104B" w:rsidR="006A0F37" w:rsidRPr="006A0F37" w:rsidRDefault="009475CC" w:rsidP="006A0F37">
      <w:pPr>
        <w:pStyle w:val="5Overskrift"/>
      </w:pPr>
      <w:r>
        <w:t>5</w:t>
      </w:r>
      <w:r w:rsidR="006A0F37" w:rsidRPr="006A0F37">
        <w:t>.1 Arbeidspakker</w:t>
      </w:r>
    </w:p>
    <w:tbl>
      <w:tblPr>
        <w:tblStyle w:val="Tabellrutenett"/>
        <w:tblW w:w="9298" w:type="dxa"/>
        <w:tblLook w:val="04A0" w:firstRow="1" w:lastRow="0" w:firstColumn="1" w:lastColumn="0" w:noHBand="0" w:noVBand="1"/>
      </w:tblPr>
      <w:tblGrid>
        <w:gridCol w:w="805"/>
        <w:gridCol w:w="8493"/>
      </w:tblGrid>
      <w:tr w:rsidR="006A0F37" w:rsidRPr="006A0F37" w14:paraId="3CEF1A2B" w14:textId="77777777" w:rsidTr="00CC1A49">
        <w:trPr>
          <w:trHeight w:val="567"/>
        </w:trPr>
        <w:tc>
          <w:tcPr>
            <w:tcW w:w="805" w:type="dxa"/>
            <w:vAlign w:val="center"/>
          </w:tcPr>
          <w:p w14:paraId="6FF95C33" w14:textId="77777777" w:rsidR="006A0F37" w:rsidRPr="006A0F37" w:rsidRDefault="006A0F37" w:rsidP="004D6B6F">
            <w:pPr>
              <w:rPr>
                <w:sz w:val="20"/>
                <w:szCs w:val="20"/>
              </w:rPr>
            </w:pPr>
            <w:r w:rsidRPr="006A0F37">
              <w:rPr>
                <w:sz w:val="20"/>
                <w:szCs w:val="20"/>
              </w:rPr>
              <w:t>AP 1</w:t>
            </w:r>
          </w:p>
        </w:tc>
        <w:tc>
          <w:tcPr>
            <w:tcW w:w="8493" w:type="dxa"/>
            <w:vAlign w:val="center"/>
          </w:tcPr>
          <w:p w14:paraId="4C5312E7" w14:textId="71B16FD3" w:rsidR="006A0F37" w:rsidRPr="00B24278" w:rsidRDefault="006A0F37" w:rsidP="004D6B6F">
            <w:pPr>
              <w:rPr>
                <w:color w:val="4E4EDB" w:themeColor="accent6" w:themeShade="BF"/>
                <w:sz w:val="20"/>
                <w:szCs w:val="20"/>
              </w:rPr>
            </w:pPr>
            <w:r w:rsidRPr="00B24278">
              <w:rPr>
                <w:color w:val="4E4EDB" w:themeColor="accent6" w:themeShade="BF"/>
                <w:sz w:val="20"/>
                <w:szCs w:val="20"/>
              </w:rPr>
              <w:t>Beskriv hver arbeidspakke</w:t>
            </w:r>
            <w:r w:rsidR="00491394" w:rsidRPr="00B24278">
              <w:rPr>
                <w:color w:val="4E4EDB" w:themeColor="accent6" w:themeShade="BF"/>
                <w:sz w:val="20"/>
                <w:szCs w:val="20"/>
              </w:rPr>
              <w:t xml:space="preserve"> kort</w:t>
            </w:r>
            <w:r w:rsidRPr="00B24278">
              <w:rPr>
                <w:color w:val="4E4EDB" w:themeColor="accent6" w:themeShade="BF"/>
                <w:sz w:val="20"/>
                <w:szCs w:val="20"/>
              </w:rPr>
              <w:t>, inkluder følgende punkter per arbeidspakke:</w:t>
            </w:r>
          </w:p>
          <w:p w14:paraId="2A0903DB" w14:textId="77777777" w:rsidR="006A0F37" w:rsidRPr="00B24278" w:rsidRDefault="006A0F37" w:rsidP="004D6B6F">
            <w:pPr>
              <w:pStyle w:val="Listeavsnitt"/>
              <w:numPr>
                <w:ilvl w:val="0"/>
                <w:numId w:val="18"/>
              </w:numPr>
              <w:spacing w:before="0" w:after="0" w:line="240" w:lineRule="auto"/>
              <w:rPr>
                <w:color w:val="4E4EDB" w:themeColor="accent6" w:themeShade="BF"/>
                <w:sz w:val="20"/>
                <w:szCs w:val="20"/>
              </w:rPr>
            </w:pPr>
            <w:r w:rsidRPr="00B24278">
              <w:rPr>
                <w:color w:val="4E4EDB" w:themeColor="accent6" w:themeShade="BF"/>
                <w:sz w:val="20"/>
                <w:szCs w:val="20"/>
              </w:rPr>
              <w:t>Tittel på arbeidspakken</w:t>
            </w:r>
          </w:p>
          <w:p w14:paraId="36E5BD87" w14:textId="77777777" w:rsidR="006A0F37" w:rsidRPr="00B24278" w:rsidRDefault="006A0F37" w:rsidP="004D6B6F">
            <w:pPr>
              <w:pStyle w:val="Listeavsnitt"/>
              <w:numPr>
                <w:ilvl w:val="0"/>
                <w:numId w:val="18"/>
              </w:numPr>
              <w:spacing w:before="0" w:after="0" w:line="240" w:lineRule="auto"/>
              <w:rPr>
                <w:color w:val="4E4EDB" w:themeColor="accent6" w:themeShade="BF"/>
                <w:sz w:val="20"/>
                <w:szCs w:val="20"/>
              </w:rPr>
            </w:pPr>
            <w:r w:rsidRPr="00B24278">
              <w:rPr>
                <w:color w:val="4E4EDB" w:themeColor="accent6" w:themeShade="BF"/>
                <w:sz w:val="20"/>
                <w:szCs w:val="20"/>
              </w:rPr>
              <w:t>Varighet</w:t>
            </w:r>
          </w:p>
          <w:p w14:paraId="26A4BD22" w14:textId="77777777" w:rsidR="006A0F37" w:rsidRPr="00B24278" w:rsidRDefault="006A0F37" w:rsidP="004D6B6F">
            <w:pPr>
              <w:pStyle w:val="Listeavsnitt"/>
              <w:numPr>
                <w:ilvl w:val="0"/>
                <w:numId w:val="18"/>
              </w:numPr>
              <w:spacing w:before="0" w:after="0" w:line="240" w:lineRule="auto"/>
              <w:rPr>
                <w:color w:val="4E4EDB" w:themeColor="accent6" w:themeShade="BF"/>
                <w:sz w:val="20"/>
                <w:szCs w:val="20"/>
              </w:rPr>
            </w:pPr>
            <w:r w:rsidRPr="00B24278">
              <w:rPr>
                <w:color w:val="4E4EDB" w:themeColor="accent6" w:themeShade="BF"/>
                <w:sz w:val="20"/>
                <w:szCs w:val="20"/>
              </w:rPr>
              <w:t>Beskrivelse av FoU-aktiviteten som skal gjennomføres</w:t>
            </w:r>
          </w:p>
          <w:p w14:paraId="18F89A12" w14:textId="77777777" w:rsidR="006A0F37" w:rsidRPr="00B24278" w:rsidRDefault="006A0F37" w:rsidP="004D6B6F">
            <w:pPr>
              <w:pStyle w:val="Listeavsnitt"/>
              <w:numPr>
                <w:ilvl w:val="0"/>
                <w:numId w:val="18"/>
              </w:numPr>
              <w:spacing w:before="0" w:after="0" w:line="240" w:lineRule="auto"/>
              <w:rPr>
                <w:color w:val="4E4EDB" w:themeColor="accent6" w:themeShade="BF"/>
                <w:sz w:val="20"/>
                <w:szCs w:val="20"/>
              </w:rPr>
            </w:pPr>
            <w:r w:rsidRPr="00B24278">
              <w:rPr>
                <w:color w:val="4E4EDB" w:themeColor="accent6" w:themeShade="BF"/>
                <w:sz w:val="20"/>
                <w:szCs w:val="20"/>
              </w:rPr>
              <w:t>Beskrivelse av FoU-metodikken og tilhørende risiko (usikkert utfall)</w:t>
            </w:r>
          </w:p>
          <w:p w14:paraId="143B5A6A" w14:textId="009D760F" w:rsidR="006A0F37" w:rsidRPr="00B24278" w:rsidRDefault="006A0F37" w:rsidP="004D6B6F">
            <w:pPr>
              <w:pStyle w:val="Listeavsnitt"/>
              <w:numPr>
                <w:ilvl w:val="0"/>
                <w:numId w:val="18"/>
              </w:numPr>
              <w:spacing w:before="0" w:after="0" w:line="240" w:lineRule="auto"/>
              <w:rPr>
                <w:color w:val="4E4EDB" w:themeColor="accent6" w:themeShade="BF"/>
                <w:sz w:val="20"/>
                <w:szCs w:val="20"/>
              </w:rPr>
            </w:pPr>
            <w:r w:rsidRPr="00B24278">
              <w:rPr>
                <w:color w:val="4E4EDB" w:themeColor="accent6" w:themeShade="BF"/>
                <w:sz w:val="20"/>
                <w:szCs w:val="20"/>
              </w:rPr>
              <w:t>Forventede resultater</w:t>
            </w:r>
          </w:p>
          <w:p w14:paraId="1030D885" w14:textId="77777777" w:rsidR="006A0F37" w:rsidRPr="006A0F37" w:rsidRDefault="006A0F37" w:rsidP="004D6B6F">
            <w:pPr>
              <w:rPr>
                <w:sz w:val="20"/>
                <w:szCs w:val="20"/>
              </w:rPr>
            </w:pPr>
            <w:r w:rsidRPr="00B24278">
              <w:rPr>
                <w:color w:val="4E4EDB" w:themeColor="accent6" w:themeShade="BF"/>
                <w:sz w:val="20"/>
                <w:szCs w:val="20"/>
              </w:rPr>
              <w:t>Prosjektet kan maksimalt innehold 6 arbeidspakker.</w:t>
            </w:r>
          </w:p>
        </w:tc>
      </w:tr>
      <w:tr w:rsidR="006A0F37" w:rsidRPr="006A0F37" w14:paraId="29CDE595" w14:textId="77777777" w:rsidTr="00CC1A49">
        <w:trPr>
          <w:trHeight w:val="567"/>
        </w:trPr>
        <w:tc>
          <w:tcPr>
            <w:tcW w:w="805" w:type="dxa"/>
            <w:vAlign w:val="center"/>
          </w:tcPr>
          <w:p w14:paraId="3BCBB1C6" w14:textId="77777777" w:rsidR="006A0F37" w:rsidRPr="006A0F37" w:rsidRDefault="006A0F37" w:rsidP="004D6B6F">
            <w:pPr>
              <w:rPr>
                <w:sz w:val="20"/>
                <w:szCs w:val="20"/>
              </w:rPr>
            </w:pPr>
            <w:r w:rsidRPr="006A0F37">
              <w:rPr>
                <w:sz w:val="20"/>
                <w:szCs w:val="20"/>
              </w:rPr>
              <w:t>AP 2</w:t>
            </w:r>
          </w:p>
        </w:tc>
        <w:tc>
          <w:tcPr>
            <w:tcW w:w="8493" w:type="dxa"/>
            <w:vAlign w:val="center"/>
          </w:tcPr>
          <w:p w14:paraId="106FBDB8" w14:textId="77777777" w:rsidR="006A0F37" w:rsidRPr="006A0F37" w:rsidRDefault="006A0F37" w:rsidP="004D6B6F">
            <w:pPr>
              <w:rPr>
                <w:sz w:val="20"/>
                <w:szCs w:val="20"/>
              </w:rPr>
            </w:pPr>
          </w:p>
        </w:tc>
      </w:tr>
      <w:tr w:rsidR="006A0F37" w:rsidRPr="006A0F37" w14:paraId="76003DD7" w14:textId="77777777" w:rsidTr="00CC1A49">
        <w:trPr>
          <w:trHeight w:val="567"/>
        </w:trPr>
        <w:tc>
          <w:tcPr>
            <w:tcW w:w="805" w:type="dxa"/>
            <w:vAlign w:val="center"/>
          </w:tcPr>
          <w:p w14:paraId="5AED3F46" w14:textId="77777777" w:rsidR="006A0F37" w:rsidRPr="006A0F37" w:rsidRDefault="006A0F37" w:rsidP="004D6B6F">
            <w:pPr>
              <w:rPr>
                <w:sz w:val="20"/>
                <w:szCs w:val="20"/>
              </w:rPr>
            </w:pPr>
            <w:r w:rsidRPr="006A0F37">
              <w:rPr>
                <w:sz w:val="20"/>
                <w:szCs w:val="20"/>
              </w:rPr>
              <w:t>AP 3</w:t>
            </w:r>
          </w:p>
        </w:tc>
        <w:tc>
          <w:tcPr>
            <w:tcW w:w="8493" w:type="dxa"/>
            <w:vAlign w:val="center"/>
          </w:tcPr>
          <w:p w14:paraId="5AA13878" w14:textId="77777777" w:rsidR="006A0F37" w:rsidRPr="006A0F37" w:rsidRDefault="006A0F37" w:rsidP="004D6B6F">
            <w:pPr>
              <w:rPr>
                <w:sz w:val="20"/>
                <w:szCs w:val="20"/>
              </w:rPr>
            </w:pPr>
          </w:p>
        </w:tc>
      </w:tr>
      <w:tr w:rsidR="006A0F37" w:rsidRPr="006A0F37" w14:paraId="4075530C" w14:textId="77777777" w:rsidTr="00CC1A49">
        <w:trPr>
          <w:trHeight w:val="567"/>
        </w:trPr>
        <w:tc>
          <w:tcPr>
            <w:tcW w:w="805" w:type="dxa"/>
            <w:vAlign w:val="center"/>
          </w:tcPr>
          <w:p w14:paraId="025150AE" w14:textId="77777777" w:rsidR="006A0F37" w:rsidRPr="006A0F37" w:rsidRDefault="006A0F37" w:rsidP="004D6B6F">
            <w:pPr>
              <w:rPr>
                <w:sz w:val="20"/>
                <w:szCs w:val="20"/>
              </w:rPr>
            </w:pPr>
            <w:r w:rsidRPr="006A0F37">
              <w:rPr>
                <w:sz w:val="20"/>
                <w:szCs w:val="20"/>
              </w:rPr>
              <w:t>AP 4</w:t>
            </w:r>
          </w:p>
        </w:tc>
        <w:tc>
          <w:tcPr>
            <w:tcW w:w="8493" w:type="dxa"/>
            <w:vAlign w:val="center"/>
          </w:tcPr>
          <w:p w14:paraId="0490C229" w14:textId="77777777" w:rsidR="006A0F37" w:rsidRPr="006A0F37" w:rsidRDefault="006A0F37" w:rsidP="004D6B6F">
            <w:pPr>
              <w:rPr>
                <w:sz w:val="20"/>
                <w:szCs w:val="20"/>
              </w:rPr>
            </w:pPr>
          </w:p>
        </w:tc>
      </w:tr>
      <w:tr w:rsidR="006A0F37" w:rsidRPr="006A0F37" w14:paraId="6E59ED31" w14:textId="77777777" w:rsidTr="00CC1A49">
        <w:trPr>
          <w:trHeight w:val="567"/>
        </w:trPr>
        <w:tc>
          <w:tcPr>
            <w:tcW w:w="805" w:type="dxa"/>
            <w:vAlign w:val="center"/>
          </w:tcPr>
          <w:p w14:paraId="6FFFCE04" w14:textId="77777777" w:rsidR="006A0F37" w:rsidRPr="006A0F37" w:rsidRDefault="006A0F37" w:rsidP="004D6B6F">
            <w:pPr>
              <w:rPr>
                <w:sz w:val="20"/>
                <w:szCs w:val="20"/>
              </w:rPr>
            </w:pPr>
            <w:r w:rsidRPr="006A0F37">
              <w:rPr>
                <w:sz w:val="20"/>
                <w:szCs w:val="20"/>
              </w:rPr>
              <w:t>AP 5</w:t>
            </w:r>
          </w:p>
        </w:tc>
        <w:tc>
          <w:tcPr>
            <w:tcW w:w="8493" w:type="dxa"/>
            <w:vAlign w:val="center"/>
          </w:tcPr>
          <w:p w14:paraId="438F5FC5" w14:textId="77777777" w:rsidR="006A0F37" w:rsidRPr="006A0F37" w:rsidRDefault="006A0F37" w:rsidP="004D6B6F">
            <w:pPr>
              <w:rPr>
                <w:sz w:val="20"/>
                <w:szCs w:val="20"/>
              </w:rPr>
            </w:pPr>
          </w:p>
        </w:tc>
      </w:tr>
      <w:tr w:rsidR="006A0F37" w:rsidRPr="006A0F37" w14:paraId="0D7504D5" w14:textId="77777777" w:rsidTr="00CC1A49">
        <w:trPr>
          <w:trHeight w:val="567"/>
        </w:trPr>
        <w:tc>
          <w:tcPr>
            <w:tcW w:w="805" w:type="dxa"/>
            <w:vAlign w:val="center"/>
          </w:tcPr>
          <w:p w14:paraId="0AED6ED5" w14:textId="77777777" w:rsidR="006A0F37" w:rsidRPr="006A0F37" w:rsidRDefault="006A0F37" w:rsidP="004D6B6F">
            <w:pPr>
              <w:rPr>
                <w:sz w:val="20"/>
                <w:szCs w:val="20"/>
              </w:rPr>
            </w:pPr>
            <w:r w:rsidRPr="006A0F37">
              <w:rPr>
                <w:sz w:val="20"/>
                <w:szCs w:val="20"/>
              </w:rPr>
              <w:t>AP 6</w:t>
            </w:r>
          </w:p>
        </w:tc>
        <w:tc>
          <w:tcPr>
            <w:tcW w:w="8493" w:type="dxa"/>
            <w:vAlign w:val="center"/>
          </w:tcPr>
          <w:p w14:paraId="51C1A8C9" w14:textId="77777777" w:rsidR="006A0F37" w:rsidRPr="006A0F37" w:rsidRDefault="006A0F37" w:rsidP="004D6B6F">
            <w:pPr>
              <w:rPr>
                <w:sz w:val="20"/>
                <w:szCs w:val="20"/>
              </w:rPr>
            </w:pPr>
          </w:p>
        </w:tc>
      </w:tr>
    </w:tbl>
    <w:p w14:paraId="5D4722BD" w14:textId="0D33AB42" w:rsidR="006A0F37" w:rsidRPr="00CC1A49" w:rsidRDefault="009475CC" w:rsidP="006A0F37">
      <w:pPr>
        <w:pStyle w:val="5Overskrift"/>
        <w:rPr>
          <w:lang w:val="nb-NO"/>
        </w:rPr>
      </w:pPr>
      <w:r w:rsidRPr="00CC1A49">
        <w:rPr>
          <w:lang w:val="nb-NO"/>
        </w:rPr>
        <w:t>5</w:t>
      </w:r>
      <w:r w:rsidR="006A0F37" w:rsidRPr="00CC1A49">
        <w:rPr>
          <w:lang w:val="nb-NO"/>
        </w:rPr>
        <w:t>.2 Arbeidspakke</w:t>
      </w:r>
      <w:r w:rsidR="00E808F5" w:rsidRPr="00CC1A49">
        <w:rPr>
          <w:lang w:val="nb-NO"/>
        </w:rPr>
        <w:t>nes hovedleveranser, kostnad og re</w:t>
      </w:r>
      <w:r w:rsidR="00E808F5">
        <w:rPr>
          <w:lang w:val="nb-NO"/>
        </w:rPr>
        <w:t>ssurser</w:t>
      </w:r>
    </w:p>
    <w:tbl>
      <w:tblPr>
        <w:tblStyle w:val="Tabellrutenett"/>
        <w:tblW w:w="9265" w:type="dxa"/>
        <w:tblLook w:val="04A0" w:firstRow="1" w:lastRow="0" w:firstColumn="1" w:lastColumn="0" w:noHBand="0" w:noVBand="1"/>
      </w:tblPr>
      <w:tblGrid>
        <w:gridCol w:w="729"/>
        <w:gridCol w:w="3009"/>
        <w:gridCol w:w="1387"/>
        <w:gridCol w:w="4140"/>
      </w:tblGrid>
      <w:tr w:rsidR="00E33F17" w:rsidRPr="006A0F37" w14:paraId="19118212" w14:textId="77777777" w:rsidTr="0052437C">
        <w:trPr>
          <w:trHeight w:val="567"/>
        </w:trPr>
        <w:tc>
          <w:tcPr>
            <w:tcW w:w="729" w:type="dxa"/>
            <w:vAlign w:val="center"/>
          </w:tcPr>
          <w:p w14:paraId="0D0C91D1" w14:textId="77777777" w:rsidR="00E33F17" w:rsidRPr="006A0F37" w:rsidRDefault="00E33F17" w:rsidP="00B153D0">
            <w:pPr>
              <w:rPr>
                <w:sz w:val="20"/>
                <w:szCs w:val="20"/>
              </w:rPr>
            </w:pPr>
            <w:r w:rsidRPr="006A0F37">
              <w:rPr>
                <w:sz w:val="20"/>
                <w:szCs w:val="20"/>
              </w:rPr>
              <w:t xml:space="preserve">AP </w:t>
            </w:r>
          </w:p>
        </w:tc>
        <w:tc>
          <w:tcPr>
            <w:tcW w:w="3009" w:type="dxa"/>
            <w:vAlign w:val="center"/>
          </w:tcPr>
          <w:p w14:paraId="2E032AB8" w14:textId="77777777" w:rsidR="00E33F17" w:rsidRPr="006A0F37" w:rsidRDefault="00E33F17" w:rsidP="00B153D0">
            <w:pPr>
              <w:rPr>
                <w:sz w:val="20"/>
                <w:szCs w:val="20"/>
              </w:rPr>
            </w:pPr>
            <w:r w:rsidRPr="006A0F37">
              <w:rPr>
                <w:sz w:val="20"/>
                <w:szCs w:val="20"/>
              </w:rPr>
              <w:t xml:space="preserve">Leveranse </w:t>
            </w:r>
          </w:p>
        </w:tc>
        <w:tc>
          <w:tcPr>
            <w:tcW w:w="1387" w:type="dxa"/>
            <w:vAlign w:val="center"/>
          </w:tcPr>
          <w:p w14:paraId="4A8AA5EA" w14:textId="3667E90E" w:rsidR="00E33F17" w:rsidRPr="006A0F37" w:rsidRDefault="00E33F17" w:rsidP="00B153D0">
            <w:pPr>
              <w:rPr>
                <w:sz w:val="20"/>
                <w:szCs w:val="20"/>
              </w:rPr>
            </w:pPr>
            <w:r w:rsidRPr="006A0F37">
              <w:rPr>
                <w:sz w:val="20"/>
                <w:szCs w:val="20"/>
              </w:rPr>
              <w:t>Kostnad</w:t>
            </w:r>
            <w:r w:rsidR="0052437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(kr)</w:t>
            </w:r>
          </w:p>
        </w:tc>
        <w:tc>
          <w:tcPr>
            <w:tcW w:w="4140" w:type="dxa"/>
            <w:vAlign w:val="center"/>
          </w:tcPr>
          <w:p w14:paraId="440BF061" w14:textId="5EA69603" w:rsidR="00E33F17" w:rsidRPr="006A0F37" w:rsidRDefault="00E33F17" w:rsidP="00B153D0">
            <w:pPr>
              <w:rPr>
                <w:sz w:val="20"/>
                <w:szCs w:val="20"/>
              </w:rPr>
            </w:pPr>
            <w:r w:rsidRPr="006A0F37">
              <w:rPr>
                <w:sz w:val="20"/>
                <w:szCs w:val="20"/>
              </w:rPr>
              <w:t>Ansvarlig</w:t>
            </w:r>
            <w:r w:rsidR="00E808F5">
              <w:rPr>
                <w:sz w:val="20"/>
                <w:szCs w:val="20"/>
              </w:rPr>
              <w:t xml:space="preserve"> person</w:t>
            </w:r>
            <w:r w:rsidRPr="006A0F37">
              <w:rPr>
                <w:sz w:val="20"/>
                <w:szCs w:val="20"/>
              </w:rPr>
              <w:t>/team</w:t>
            </w:r>
          </w:p>
        </w:tc>
      </w:tr>
      <w:tr w:rsidR="00E33F17" w:rsidRPr="006A0F37" w14:paraId="03DE1482" w14:textId="77777777" w:rsidTr="0052437C">
        <w:trPr>
          <w:trHeight w:val="567"/>
        </w:trPr>
        <w:tc>
          <w:tcPr>
            <w:tcW w:w="729" w:type="dxa"/>
            <w:vAlign w:val="center"/>
          </w:tcPr>
          <w:p w14:paraId="4FB7B54B" w14:textId="77777777" w:rsidR="00E33F17" w:rsidRPr="006A0F37" w:rsidRDefault="00E33F17" w:rsidP="00B153D0">
            <w:pPr>
              <w:rPr>
                <w:sz w:val="20"/>
                <w:szCs w:val="20"/>
              </w:rPr>
            </w:pPr>
            <w:r w:rsidRPr="006A0F37">
              <w:rPr>
                <w:sz w:val="20"/>
                <w:szCs w:val="20"/>
              </w:rPr>
              <w:t>AP1</w:t>
            </w:r>
          </w:p>
        </w:tc>
        <w:tc>
          <w:tcPr>
            <w:tcW w:w="3009" w:type="dxa"/>
            <w:vAlign w:val="center"/>
          </w:tcPr>
          <w:p w14:paraId="15BB7544" w14:textId="371EDF43" w:rsidR="00E33F17" w:rsidRPr="0086504C" w:rsidRDefault="00E33F17" w:rsidP="00B153D0">
            <w:pPr>
              <w:rPr>
                <w:i/>
                <w:iCs/>
                <w:sz w:val="18"/>
                <w:szCs w:val="18"/>
              </w:rPr>
            </w:pPr>
            <w:r w:rsidRPr="0086504C">
              <w:rPr>
                <w:i/>
                <w:iCs/>
                <w:color w:val="3627EE" w:themeColor="accent1"/>
                <w:sz w:val="18"/>
                <w:szCs w:val="18"/>
              </w:rPr>
              <w:t>Eks:</w:t>
            </w:r>
            <w:r w:rsidR="00EF42A0">
              <w:rPr>
                <w:i/>
                <w:iCs/>
                <w:color w:val="3627EE" w:themeColor="accent1"/>
                <w:sz w:val="18"/>
                <w:szCs w:val="18"/>
              </w:rPr>
              <w:t xml:space="preserve"> </w:t>
            </w:r>
            <w:r w:rsidR="0052437C">
              <w:rPr>
                <w:i/>
                <w:iCs/>
                <w:color w:val="3627EE" w:themeColor="accent1"/>
                <w:sz w:val="18"/>
                <w:szCs w:val="18"/>
              </w:rPr>
              <w:t>database for x</w:t>
            </w:r>
          </w:p>
        </w:tc>
        <w:tc>
          <w:tcPr>
            <w:tcW w:w="1387" w:type="dxa"/>
            <w:vAlign w:val="center"/>
          </w:tcPr>
          <w:p w14:paraId="538E7AC2" w14:textId="77777777" w:rsidR="00E33F17" w:rsidRPr="006A0F37" w:rsidRDefault="00E33F17" w:rsidP="00B153D0">
            <w:pPr>
              <w:rPr>
                <w:sz w:val="20"/>
                <w:szCs w:val="20"/>
              </w:rPr>
            </w:pPr>
          </w:p>
        </w:tc>
        <w:tc>
          <w:tcPr>
            <w:tcW w:w="4140" w:type="dxa"/>
            <w:vAlign w:val="center"/>
          </w:tcPr>
          <w:p w14:paraId="1C084224" w14:textId="77777777" w:rsidR="00E33F17" w:rsidRPr="006A0F37" w:rsidRDefault="00E33F17" w:rsidP="00B153D0">
            <w:pPr>
              <w:rPr>
                <w:sz w:val="20"/>
                <w:szCs w:val="20"/>
              </w:rPr>
            </w:pPr>
            <w:r w:rsidRPr="006A0F37">
              <w:rPr>
                <w:sz w:val="20"/>
                <w:szCs w:val="20"/>
              </w:rPr>
              <w:t xml:space="preserve">Navn, organisasjon </w:t>
            </w:r>
          </w:p>
        </w:tc>
      </w:tr>
      <w:tr w:rsidR="00E33F17" w:rsidRPr="006A0F37" w14:paraId="5E19EC6C" w14:textId="77777777" w:rsidTr="0052437C">
        <w:trPr>
          <w:trHeight w:val="567"/>
        </w:trPr>
        <w:tc>
          <w:tcPr>
            <w:tcW w:w="729" w:type="dxa"/>
            <w:vAlign w:val="center"/>
          </w:tcPr>
          <w:p w14:paraId="79C55FE4" w14:textId="77777777" w:rsidR="00E33F17" w:rsidRPr="006A0F37" w:rsidRDefault="00E33F17" w:rsidP="00B153D0">
            <w:pPr>
              <w:rPr>
                <w:sz w:val="20"/>
                <w:szCs w:val="20"/>
              </w:rPr>
            </w:pPr>
            <w:r w:rsidRPr="006A0F37">
              <w:rPr>
                <w:sz w:val="20"/>
                <w:szCs w:val="20"/>
              </w:rPr>
              <w:lastRenderedPageBreak/>
              <w:t>AP2</w:t>
            </w:r>
          </w:p>
        </w:tc>
        <w:tc>
          <w:tcPr>
            <w:tcW w:w="3009" w:type="dxa"/>
            <w:vAlign w:val="center"/>
          </w:tcPr>
          <w:p w14:paraId="37315618" w14:textId="77777777" w:rsidR="00E33F17" w:rsidRPr="006A0F37" w:rsidRDefault="00E33F17" w:rsidP="00B153D0">
            <w:pPr>
              <w:rPr>
                <w:sz w:val="20"/>
                <w:szCs w:val="20"/>
              </w:rPr>
            </w:pPr>
          </w:p>
        </w:tc>
        <w:tc>
          <w:tcPr>
            <w:tcW w:w="1387" w:type="dxa"/>
            <w:vAlign w:val="center"/>
          </w:tcPr>
          <w:p w14:paraId="7AC09FEC" w14:textId="77777777" w:rsidR="00E33F17" w:rsidRPr="006A0F37" w:rsidRDefault="00E33F17" w:rsidP="00B153D0">
            <w:pPr>
              <w:rPr>
                <w:sz w:val="20"/>
                <w:szCs w:val="20"/>
              </w:rPr>
            </w:pPr>
          </w:p>
        </w:tc>
        <w:tc>
          <w:tcPr>
            <w:tcW w:w="4140" w:type="dxa"/>
            <w:vAlign w:val="center"/>
          </w:tcPr>
          <w:p w14:paraId="4AC40C55" w14:textId="77777777" w:rsidR="00E33F17" w:rsidRPr="006A0F37" w:rsidRDefault="00E33F17" w:rsidP="00B153D0">
            <w:pPr>
              <w:rPr>
                <w:sz w:val="20"/>
                <w:szCs w:val="20"/>
              </w:rPr>
            </w:pPr>
          </w:p>
        </w:tc>
      </w:tr>
      <w:tr w:rsidR="00E33F17" w:rsidRPr="006A0F37" w14:paraId="46D32109" w14:textId="77777777" w:rsidTr="0052437C">
        <w:trPr>
          <w:trHeight w:val="567"/>
        </w:trPr>
        <w:tc>
          <w:tcPr>
            <w:tcW w:w="729" w:type="dxa"/>
            <w:vAlign w:val="center"/>
          </w:tcPr>
          <w:p w14:paraId="238FD962" w14:textId="77777777" w:rsidR="00E33F17" w:rsidRPr="006A0F37" w:rsidRDefault="00E33F17" w:rsidP="00B153D0">
            <w:pPr>
              <w:rPr>
                <w:sz w:val="20"/>
                <w:szCs w:val="20"/>
              </w:rPr>
            </w:pPr>
            <w:r w:rsidRPr="006A0F37">
              <w:rPr>
                <w:sz w:val="20"/>
                <w:szCs w:val="20"/>
              </w:rPr>
              <w:t>AP3</w:t>
            </w:r>
          </w:p>
        </w:tc>
        <w:tc>
          <w:tcPr>
            <w:tcW w:w="3009" w:type="dxa"/>
            <w:vAlign w:val="center"/>
          </w:tcPr>
          <w:p w14:paraId="2A64D3EC" w14:textId="77777777" w:rsidR="00E33F17" w:rsidRPr="006A0F37" w:rsidRDefault="00E33F17" w:rsidP="00B153D0">
            <w:pPr>
              <w:rPr>
                <w:sz w:val="20"/>
                <w:szCs w:val="20"/>
              </w:rPr>
            </w:pPr>
          </w:p>
        </w:tc>
        <w:tc>
          <w:tcPr>
            <w:tcW w:w="1387" w:type="dxa"/>
            <w:vAlign w:val="center"/>
          </w:tcPr>
          <w:p w14:paraId="7922D534" w14:textId="77777777" w:rsidR="00E33F17" w:rsidRPr="006A0F37" w:rsidRDefault="00E33F17" w:rsidP="00B153D0">
            <w:pPr>
              <w:rPr>
                <w:sz w:val="20"/>
                <w:szCs w:val="20"/>
              </w:rPr>
            </w:pPr>
          </w:p>
        </w:tc>
        <w:tc>
          <w:tcPr>
            <w:tcW w:w="4140" w:type="dxa"/>
            <w:vAlign w:val="center"/>
          </w:tcPr>
          <w:p w14:paraId="485A2F3D" w14:textId="77777777" w:rsidR="00E33F17" w:rsidRPr="006A0F37" w:rsidRDefault="00E33F17" w:rsidP="00B153D0">
            <w:pPr>
              <w:rPr>
                <w:sz w:val="20"/>
                <w:szCs w:val="20"/>
              </w:rPr>
            </w:pPr>
          </w:p>
        </w:tc>
      </w:tr>
      <w:tr w:rsidR="00E33F17" w:rsidRPr="006A0F37" w14:paraId="0A9A1FF5" w14:textId="77777777" w:rsidTr="0052437C">
        <w:trPr>
          <w:trHeight w:val="567"/>
        </w:trPr>
        <w:tc>
          <w:tcPr>
            <w:tcW w:w="729" w:type="dxa"/>
            <w:vAlign w:val="center"/>
          </w:tcPr>
          <w:p w14:paraId="2CA722FF" w14:textId="77777777" w:rsidR="00E33F17" w:rsidRPr="006A0F37" w:rsidRDefault="00E33F17" w:rsidP="00B153D0">
            <w:pPr>
              <w:rPr>
                <w:sz w:val="20"/>
                <w:szCs w:val="20"/>
              </w:rPr>
            </w:pPr>
            <w:r w:rsidRPr="006A0F37">
              <w:rPr>
                <w:sz w:val="20"/>
                <w:szCs w:val="20"/>
              </w:rPr>
              <w:t>AP4</w:t>
            </w:r>
          </w:p>
        </w:tc>
        <w:tc>
          <w:tcPr>
            <w:tcW w:w="3009" w:type="dxa"/>
            <w:vAlign w:val="center"/>
          </w:tcPr>
          <w:p w14:paraId="08F038AB" w14:textId="77777777" w:rsidR="00E33F17" w:rsidRPr="006A0F37" w:rsidRDefault="00E33F17" w:rsidP="00B153D0">
            <w:pPr>
              <w:rPr>
                <w:sz w:val="20"/>
                <w:szCs w:val="20"/>
              </w:rPr>
            </w:pPr>
          </w:p>
        </w:tc>
        <w:tc>
          <w:tcPr>
            <w:tcW w:w="1387" w:type="dxa"/>
            <w:vAlign w:val="center"/>
          </w:tcPr>
          <w:p w14:paraId="02BA9FFD" w14:textId="77777777" w:rsidR="00E33F17" w:rsidRPr="006A0F37" w:rsidRDefault="00E33F17" w:rsidP="00B153D0">
            <w:pPr>
              <w:rPr>
                <w:sz w:val="20"/>
                <w:szCs w:val="20"/>
              </w:rPr>
            </w:pPr>
          </w:p>
        </w:tc>
        <w:tc>
          <w:tcPr>
            <w:tcW w:w="4140" w:type="dxa"/>
            <w:vAlign w:val="center"/>
          </w:tcPr>
          <w:p w14:paraId="4C98524D" w14:textId="77777777" w:rsidR="00E33F17" w:rsidRPr="006A0F37" w:rsidRDefault="00E33F17" w:rsidP="00B153D0">
            <w:pPr>
              <w:rPr>
                <w:sz w:val="20"/>
                <w:szCs w:val="20"/>
              </w:rPr>
            </w:pPr>
          </w:p>
        </w:tc>
      </w:tr>
      <w:tr w:rsidR="00E33F17" w:rsidRPr="006A0F37" w14:paraId="60479830" w14:textId="77777777" w:rsidTr="0052437C">
        <w:trPr>
          <w:trHeight w:val="567"/>
        </w:trPr>
        <w:tc>
          <w:tcPr>
            <w:tcW w:w="729" w:type="dxa"/>
            <w:vAlign w:val="center"/>
          </w:tcPr>
          <w:p w14:paraId="55C8A529" w14:textId="77777777" w:rsidR="00E33F17" w:rsidRPr="006A0F37" w:rsidRDefault="00E33F17" w:rsidP="00B153D0">
            <w:pPr>
              <w:rPr>
                <w:sz w:val="20"/>
                <w:szCs w:val="20"/>
              </w:rPr>
            </w:pPr>
            <w:r w:rsidRPr="006A0F37">
              <w:rPr>
                <w:sz w:val="20"/>
                <w:szCs w:val="20"/>
              </w:rPr>
              <w:t>AP5</w:t>
            </w:r>
          </w:p>
        </w:tc>
        <w:tc>
          <w:tcPr>
            <w:tcW w:w="3009" w:type="dxa"/>
            <w:vAlign w:val="center"/>
          </w:tcPr>
          <w:p w14:paraId="1CEAF07F" w14:textId="77777777" w:rsidR="00E33F17" w:rsidRPr="006A0F37" w:rsidRDefault="00E33F17" w:rsidP="00B153D0">
            <w:pPr>
              <w:rPr>
                <w:sz w:val="20"/>
                <w:szCs w:val="20"/>
              </w:rPr>
            </w:pPr>
          </w:p>
        </w:tc>
        <w:tc>
          <w:tcPr>
            <w:tcW w:w="1387" w:type="dxa"/>
            <w:vAlign w:val="center"/>
          </w:tcPr>
          <w:p w14:paraId="7C190B27" w14:textId="77777777" w:rsidR="00E33F17" w:rsidRPr="006A0F37" w:rsidRDefault="00E33F17" w:rsidP="00B153D0">
            <w:pPr>
              <w:rPr>
                <w:sz w:val="20"/>
                <w:szCs w:val="20"/>
              </w:rPr>
            </w:pPr>
          </w:p>
        </w:tc>
        <w:tc>
          <w:tcPr>
            <w:tcW w:w="4140" w:type="dxa"/>
            <w:vAlign w:val="center"/>
          </w:tcPr>
          <w:p w14:paraId="67CDE142" w14:textId="77777777" w:rsidR="00E33F17" w:rsidRPr="006A0F37" w:rsidRDefault="00E33F17" w:rsidP="00B153D0">
            <w:pPr>
              <w:rPr>
                <w:sz w:val="20"/>
                <w:szCs w:val="20"/>
              </w:rPr>
            </w:pPr>
          </w:p>
        </w:tc>
      </w:tr>
      <w:tr w:rsidR="00E33F17" w:rsidRPr="006A0F37" w14:paraId="20348969" w14:textId="77777777" w:rsidTr="0052437C">
        <w:trPr>
          <w:trHeight w:val="567"/>
        </w:trPr>
        <w:tc>
          <w:tcPr>
            <w:tcW w:w="729" w:type="dxa"/>
            <w:vAlign w:val="center"/>
          </w:tcPr>
          <w:p w14:paraId="35A642E7" w14:textId="77777777" w:rsidR="00E33F17" w:rsidRPr="006A0F37" w:rsidRDefault="00E33F17" w:rsidP="00B153D0">
            <w:pPr>
              <w:rPr>
                <w:sz w:val="20"/>
                <w:szCs w:val="20"/>
              </w:rPr>
            </w:pPr>
            <w:r w:rsidRPr="006A0F37">
              <w:rPr>
                <w:sz w:val="20"/>
                <w:szCs w:val="20"/>
              </w:rPr>
              <w:t>AP6</w:t>
            </w:r>
          </w:p>
        </w:tc>
        <w:tc>
          <w:tcPr>
            <w:tcW w:w="3009" w:type="dxa"/>
            <w:vAlign w:val="center"/>
          </w:tcPr>
          <w:p w14:paraId="7E0372F8" w14:textId="77777777" w:rsidR="00E33F17" w:rsidRPr="006A0F37" w:rsidRDefault="00E33F17" w:rsidP="00B153D0">
            <w:pPr>
              <w:rPr>
                <w:sz w:val="20"/>
                <w:szCs w:val="20"/>
              </w:rPr>
            </w:pPr>
          </w:p>
        </w:tc>
        <w:tc>
          <w:tcPr>
            <w:tcW w:w="1387" w:type="dxa"/>
            <w:vAlign w:val="center"/>
          </w:tcPr>
          <w:p w14:paraId="655E97D1" w14:textId="77777777" w:rsidR="00E33F17" w:rsidRPr="006A0F37" w:rsidRDefault="00E33F17" w:rsidP="00B153D0">
            <w:pPr>
              <w:rPr>
                <w:sz w:val="20"/>
                <w:szCs w:val="20"/>
              </w:rPr>
            </w:pPr>
          </w:p>
        </w:tc>
        <w:tc>
          <w:tcPr>
            <w:tcW w:w="4140" w:type="dxa"/>
            <w:vAlign w:val="center"/>
          </w:tcPr>
          <w:p w14:paraId="78F31333" w14:textId="77777777" w:rsidR="00E33F17" w:rsidRPr="006A0F37" w:rsidRDefault="00E33F17" w:rsidP="00B153D0">
            <w:pPr>
              <w:rPr>
                <w:sz w:val="20"/>
                <w:szCs w:val="20"/>
              </w:rPr>
            </w:pPr>
          </w:p>
        </w:tc>
      </w:tr>
    </w:tbl>
    <w:p w14:paraId="51635089" w14:textId="2E2A49AD" w:rsidR="006A0F37" w:rsidRPr="007F208F" w:rsidRDefault="009475CC" w:rsidP="006A0F37">
      <w:pPr>
        <w:pStyle w:val="4Overskrift"/>
        <w:rPr>
          <w:lang w:val="nb-NO"/>
        </w:rPr>
      </w:pPr>
      <w:r w:rsidRPr="007F208F">
        <w:rPr>
          <w:lang w:val="nb-NO"/>
        </w:rPr>
        <w:t>6</w:t>
      </w:r>
      <w:r w:rsidR="006A0F37" w:rsidRPr="007F208F">
        <w:rPr>
          <w:lang w:val="nb-NO"/>
        </w:rPr>
        <w:t xml:space="preserve">. Organisering og bemanning </w:t>
      </w:r>
      <w:r w:rsidR="007F208F" w:rsidRPr="007F208F">
        <w:rPr>
          <w:lang w:val="nb-NO"/>
        </w:rPr>
        <w:t>i prosjektet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441"/>
        <w:gridCol w:w="1649"/>
        <w:gridCol w:w="2091"/>
        <w:gridCol w:w="1204"/>
        <w:gridCol w:w="1276"/>
        <w:gridCol w:w="1401"/>
      </w:tblGrid>
      <w:tr w:rsidR="006A0F37" w:rsidRPr="006A0F37" w14:paraId="56B04C83" w14:textId="77777777" w:rsidTr="00CC1A49">
        <w:trPr>
          <w:trHeight w:val="567"/>
        </w:trPr>
        <w:tc>
          <w:tcPr>
            <w:tcW w:w="1441" w:type="dxa"/>
            <w:vAlign w:val="center"/>
          </w:tcPr>
          <w:p w14:paraId="6A15810B" w14:textId="77777777" w:rsidR="006A0F37" w:rsidRPr="006A0F37" w:rsidRDefault="006A0F37" w:rsidP="00B153D0">
            <w:pPr>
              <w:rPr>
                <w:sz w:val="20"/>
                <w:szCs w:val="20"/>
              </w:rPr>
            </w:pPr>
            <w:r w:rsidRPr="006A0F37">
              <w:rPr>
                <w:sz w:val="20"/>
                <w:szCs w:val="20"/>
              </w:rPr>
              <w:t>Navn</w:t>
            </w:r>
          </w:p>
        </w:tc>
        <w:tc>
          <w:tcPr>
            <w:tcW w:w="1649" w:type="dxa"/>
            <w:vAlign w:val="center"/>
          </w:tcPr>
          <w:p w14:paraId="560464B4" w14:textId="77777777" w:rsidR="006A0F37" w:rsidRPr="006A0F37" w:rsidRDefault="006A0F37" w:rsidP="00B153D0">
            <w:pPr>
              <w:rPr>
                <w:sz w:val="20"/>
                <w:szCs w:val="20"/>
              </w:rPr>
            </w:pPr>
            <w:r w:rsidRPr="006A0F37">
              <w:rPr>
                <w:sz w:val="20"/>
                <w:szCs w:val="20"/>
              </w:rPr>
              <w:t xml:space="preserve">Organisasjon </w:t>
            </w:r>
          </w:p>
        </w:tc>
        <w:tc>
          <w:tcPr>
            <w:tcW w:w="2091" w:type="dxa"/>
            <w:vAlign w:val="center"/>
          </w:tcPr>
          <w:p w14:paraId="019821D7" w14:textId="77777777" w:rsidR="006A0F37" w:rsidRPr="006A0F37" w:rsidRDefault="006A0F37" w:rsidP="00B153D0">
            <w:pPr>
              <w:rPr>
                <w:sz w:val="20"/>
                <w:szCs w:val="20"/>
              </w:rPr>
            </w:pPr>
            <w:r w:rsidRPr="006A0F37">
              <w:rPr>
                <w:sz w:val="20"/>
                <w:szCs w:val="20"/>
              </w:rPr>
              <w:t>Funksjon i prosjektet</w:t>
            </w:r>
          </w:p>
        </w:tc>
        <w:tc>
          <w:tcPr>
            <w:tcW w:w="1204" w:type="dxa"/>
            <w:vAlign w:val="center"/>
          </w:tcPr>
          <w:p w14:paraId="4456DD6B" w14:textId="706645DD" w:rsidR="006A0F37" w:rsidRPr="006A0F37" w:rsidRDefault="006A0F37" w:rsidP="00B153D0">
            <w:pPr>
              <w:rPr>
                <w:sz w:val="20"/>
                <w:szCs w:val="20"/>
              </w:rPr>
            </w:pPr>
            <w:r w:rsidRPr="006A0F37">
              <w:rPr>
                <w:sz w:val="20"/>
                <w:szCs w:val="20"/>
              </w:rPr>
              <w:t>Timesats</w:t>
            </w:r>
            <w:r w:rsidR="007A6B6C">
              <w:rPr>
                <w:sz w:val="20"/>
                <w:szCs w:val="20"/>
              </w:rPr>
              <w:t>*</w:t>
            </w:r>
          </w:p>
        </w:tc>
        <w:tc>
          <w:tcPr>
            <w:tcW w:w="1276" w:type="dxa"/>
            <w:vAlign w:val="center"/>
          </w:tcPr>
          <w:p w14:paraId="53792112" w14:textId="1E932453" w:rsidR="006A0F37" w:rsidRPr="006A0F37" w:rsidRDefault="006A0F37" w:rsidP="00B153D0">
            <w:pPr>
              <w:rPr>
                <w:sz w:val="20"/>
                <w:szCs w:val="20"/>
              </w:rPr>
            </w:pPr>
            <w:r w:rsidRPr="006A0F37">
              <w:rPr>
                <w:sz w:val="20"/>
                <w:szCs w:val="20"/>
              </w:rPr>
              <w:t>Antall timer</w:t>
            </w:r>
          </w:p>
        </w:tc>
        <w:tc>
          <w:tcPr>
            <w:tcW w:w="1401" w:type="dxa"/>
            <w:vAlign w:val="center"/>
          </w:tcPr>
          <w:p w14:paraId="68F6949D" w14:textId="0DE5535B" w:rsidR="006A0F37" w:rsidRPr="006A0F37" w:rsidRDefault="006A0F37" w:rsidP="00B153D0">
            <w:pPr>
              <w:rPr>
                <w:sz w:val="20"/>
                <w:szCs w:val="20"/>
              </w:rPr>
            </w:pPr>
            <w:r w:rsidRPr="006A0F37">
              <w:rPr>
                <w:sz w:val="20"/>
                <w:szCs w:val="20"/>
              </w:rPr>
              <w:t>Sum i kroner</w:t>
            </w:r>
          </w:p>
        </w:tc>
      </w:tr>
      <w:tr w:rsidR="006A0F37" w:rsidRPr="006A0F37" w14:paraId="3D28A81A" w14:textId="77777777" w:rsidTr="00CC1A49">
        <w:trPr>
          <w:trHeight w:val="567"/>
        </w:trPr>
        <w:tc>
          <w:tcPr>
            <w:tcW w:w="1441" w:type="dxa"/>
            <w:vAlign w:val="center"/>
          </w:tcPr>
          <w:p w14:paraId="447412A2" w14:textId="77777777" w:rsidR="006A0F37" w:rsidRPr="006A0F37" w:rsidRDefault="006A0F37" w:rsidP="00B153D0">
            <w:pPr>
              <w:rPr>
                <w:sz w:val="20"/>
                <w:szCs w:val="20"/>
              </w:rPr>
            </w:pPr>
          </w:p>
        </w:tc>
        <w:tc>
          <w:tcPr>
            <w:tcW w:w="1649" w:type="dxa"/>
            <w:vAlign w:val="center"/>
          </w:tcPr>
          <w:p w14:paraId="33FBB0E9" w14:textId="77777777" w:rsidR="006A0F37" w:rsidRPr="006A0F37" w:rsidRDefault="006A0F37" w:rsidP="00B153D0">
            <w:pPr>
              <w:rPr>
                <w:sz w:val="20"/>
                <w:szCs w:val="20"/>
              </w:rPr>
            </w:pPr>
          </w:p>
        </w:tc>
        <w:tc>
          <w:tcPr>
            <w:tcW w:w="2091" w:type="dxa"/>
            <w:vAlign w:val="center"/>
          </w:tcPr>
          <w:p w14:paraId="59BEAF3D" w14:textId="77777777" w:rsidR="006A0F37" w:rsidRPr="006A0F37" w:rsidRDefault="006A0F37" w:rsidP="00B153D0">
            <w:pPr>
              <w:rPr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14:paraId="035593C7" w14:textId="77777777" w:rsidR="006A0F37" w:rsidRPr="006A0F37" w:rsidRDefault="006A0F37" w:rsidP="00B153D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512D9E4" w14:textId="77777777" w:rsidR="006A0F37" w:rsidRPr="006A0F37" w:rsidRDefault="006A0F37" w:rsidP="00B153D0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  <w:vAlign w:val="center"/>
          </w:tcPr>
          <w:p w14:paraId="3F3DB3D4" w14:textId="77777777" w:rsidR="006A0F37" w:rsidRPr="006A0F37" w:rsidRDefault="006A0F37" w:rsidP="00B153D0">
            <w:pPr>
              <w:rPr>
                <w:sz w:val="20"/>
                <w:szCs w:val="20"/>
              </w:rPr>
            </w:pPr>
          </w:p>
        </w:tc>
      </w:tr>
      <w:tr w:rsidR="006A0F37" w:rsidRPr="006A0F37" w14:paraId="35CAA111" w14:textId="77777777" w:rsidTr="00CC1A49">
        <w:trPr>
          <w:trHeight w:val="567"/>
        </w:trPr>
        <w:tc>
          <w:tcPr>
            <w:tcW w:w="1441" w:type="dxa"/>
            <w:vAlign w:val="center"/>
          </w:tcPr>
          <w:p w14:paraId="5BC5D059" w14:textId="77777777" w:rsidR="006A0F37" w:rsidRPr="006A0F37" w:rsidRDefault="006A0F37" w:rsidP="00B153D0">
            <w:pPr>
              <w:rPr>
                <w:sz w:val="20"/>
                <w:szCs w:val="20"/>
              </w:rPr>
            </w:pPr>
          </w:p>
        </w:tc>
        <w:tc>
          <w:tcPr>
            <w:tcW w:w="1649" w:type="dxa"/>
            <w:vAlign w:val="center"/>
          </w:tcPr>
          <w:p w14:paraId="4ED6DD8B" w14:textId="77777777" w:rsidR="006A0F37" w:rsidRPr="006A0F37" w:rsidRDefault="006A0F37" w:rsidP="00B153D0">
            <w:pPr>
              <w:rPr>
                <w:sz w:val="20"/>
                <w:szCs w:val="20"/>
              </w:rPr>
            </w:pPr>
          </w:p>
        </w:tc>
        <w:tc>
          <w:tcPr>
            <w:tcW w:w="2091" w:type="dxa"/>
            <w:vAlign w:val="center"/>
          </w:tcPr>
          <w:p w14:paraId="23FDF6F6" w14:textId="77777777" w:rsidR="006A0F37" w:rsidRPr="006A0F37" w:rsidRDefault="006A0F37" w:rsidP="00B153D0">
            <w:pPr>
              <w:rPr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14:paraId="60F8108F" w14:textId="77777777" w:rsidR="006A0F37" w:rsidRPr="006A0F37" w:rsidRDefault="006A0F37" w:rsidP="00B153D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7A02BF2" w14:textId="77777777" w:rsidR="006A0F37" w:rsidRPr="006A0F37" w:rsidRDefault="006A0F37" w:rsidP="00B153D0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  <w:vAlign w:val="center"/>
          </w:tcPr>
          <w:p w14:paraId="46C2AF44" w14:textId="77777777" w:rsidR="006A0F37" w:rsidRPr="006A0F37" w:rsidRDefault="006A0F37" w:rsidP="00B153D0">
            <w:pPr>
              <w:rPr>
                <w:sz w:val="20"/>
                <w:szCs w:val="20"/>
              </w:rPr>
            </w:pPr>
          </w:p>
        </w:tc>
      </w:tr>
      <w:tr w:rsidR="006A0F37" w:rsidRPr="006A0F37" w14:paraId="1A8DBE32" w14:textId="77777777" w:rsidTr="00CC1A49">
        <w:trPr>
          <w:trHeight w:val="567"/>
        </w:trPr>
        <w:tc>
          <w:tcPr>
            <w:tcW w:w="1441" w:type="dxa"/>
            <w:vAlign w:val="center"/>
          </w:tcPr>
          <w:p w14:paraId="3991C917" w14:textId="77777777" w:rsidR="006A0F37" w:rsidRPr="006A0F37" w:rsidRDefault="006A0F37" w:rsidP="00B153D0">
            <w:pPr>
              <w:rPr>
                <w:sz w:val="20"/>
                <w:szCs w:val="20"/>
              </w:rPr>
            </w:pPr>
          </w:p>
        </w:tc>
        <w:tc>
          <w:tcPr>
            <w:tcW w:w="1649" w:type="dxa"/>
            <w:vAlign w:val="center"/>
          </w:tcPr>
          <w:p w14:paraId="28DC4EE0" w14:textId="77777777" w:rsidR="006A0F37" w:rsidRPr="006A0F37" w:rsidRDefault="006A0F37" w:rsidP="00B153D0">
            <w:pPr>
              <w:rPr>
                <w:sz w:val="20"/>
                <w:szCs w:val="20"/>
              </w:rPr>
            </w:pPr>
          </w:p>
        </w:tc>
        <w:tc>
          <w:tcPr>
            <w:tcW w:w="2091" w:type="dxa"/>
            <w:vAlign w:val="center"/>
          </w:tcPr>
          <w:p w14:paraId="26CAA0D9" w14:textId="77777777" w:rsidR="006A0F37" w:rsidRPr="006A0F37" w:rsidRDefault="006A0F37" w:rsidP="00B153D0">
            <w:pPr>
              <w:rPr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14:paraId="46896485" w14:textId="77777777" w:rsidR="006A0F37" w:rsidRPr="006A0F37" w:rsidRDefault="006A0F37" w:rsidP="00B153D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FE22B4B" w14:textId="77777777" w:rsidR="006A0F37" w:rsidRPr="006A0F37" w:rsidRDefault="006A0F37" w:rsidP="00B153D0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  <w:vAlign w:val="center"/>
          </w:tcPr>
          <w:p w14:paraId="42A3A214" w14:textId="77777777" w:rsidR="006A0F37" w:rsidRPr="006A0F37" w:rsidRDefault="006A0F37" w:rsidP="00B153D0">
            <w:pPr>
              <w:rPr>
                <w:sz w:val="20"/>
                <w:szCs w:val="20"/>
              </w:rPr>
            </w:pPr>
          </w:p>
        </w:tc>
      </w:tr>
      <w:tr w:rsidR="006A0F37" w:rsidRPr="006A0F37" w14:paraId="07652C52" w14:textId="77777777" w:rsidTr="00CC1A49">
        <w:trPr>
          <w:trHeight w:val="567"/>
        </w:trPr>
        <w:tc>
          <w:tcPr>
            <w:tcW w:w="1441" w:type="dxa"/>
            <w:vAlign w:val="center"/>
          </w:tcPr>
          <w:p w14:paraId="4AC65157" w14:textId="77777777" w:rsidR="006A0F37" w:rsidRPr="006A0F37" w:rsidRDefault="006A0F37" w:rsidP="00B153D0">
            <w:pPr>
              <w:rPr>
                <w:sz w:val="20"/>
                <w:szCs w:val="20"/>
              </w:rPr>
            </w:pPr>
          </w:p>
        </w:tc>
        <w:tc>
          <w:tcPr>
            <w:tcW w:w="1649" w:type="dxa"/>
            <w:vAlign w:val="center"/>
          </w:tcPr>
          <w:p w14:paraId="352B53E4" w14:textId="77777777" w:rsidR="006A0F37" w:rsidRPr="006A0F37" w:rsidRDefault="006A0F37" w:rsidP="00B153D0">
            <w:pPr>
              <w:rPr>
                <w:sz w:val="20"/>
                <w:szCs w:val="20"/>
              </w:rPr>
            </w:pPr>
          </w:p>
        </w:tc>
        <w:tc>
          <w:tcPr>
            <w:tcW w:w="2091" w:type="dxa"/>
            <w:vAlign w:val="center"/>
          </w:tcPr>
          <w:p w14:paraId="5A3E3123" w14:textId="77777777" w:rsidR="006A0F37" w:rsidRPr="006A0F37" w:rsidRDefault="006A0F37" w:rsidP="00B153D0">
            <w:pPr>
              <w:rPr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14:paraId="1EEFE75B" w14:textId="77777777" w:rsidR="006A0F37" w:rsidRPr="006A0F37" w:rsidRDefault="006A0F37" w:rsidP="00B153D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48B4727" w14:textId="77777777" w:rsidR="006A0F37" w:rsidRPr="006A0F37" w:rsidRDefault="006A0F37" w:rsidP="00B153D0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  <w:vAlign w:val="center"/>
          </w:tcPr>
          <w:p w14:paraId="1E358CBF" w14:textId="77777777" w:rsidR="006A0F37" w:rsidRPr="006A0F37" w:rsidRDefault="006A0F37" w:rsidP="00B153D0">
            <w:pPr>
              <w:rPr>
                <w:sz w:val="20"/>
                <w:szCs w:val="20"/>
              </w:rPr>
            </w:pPr>
          </w:p>
        </w:tc>
      </w:tr>
      <w:tr w:rsidR="006A0F37" w:rsidRPr="006A0F37" w14:paraId="0A1E4C9E" w14:textId="77777777" w:rsidTr="00CC1A49">
        <w:trPr>
          <w:trHeight w:val="567"/>
        </w:trPr>
        <w:tc>
          <w:tcPr>
            <w:tcW w:w="1441" w:type="dxa"/>
            <w:vAlign w:val="center"/>
          </w:tcPr>
          <w:p w14:paraId="4F61EA5A" w14:textId="77777777" w:rsidR="006A0F37" w:rsidRPr="006A0F37" w:rsidRDefault="006A0F37" w:rsidP="00B153D0">
            <w:pPr>
              <w:rPr>
                <w:sz w:val="20"/>
                <w:szCs w:val="20"/>
              </w:rPr>
            </w:pPr>
          </w:p>
        </w:tc>
        <w:tc>
          <w:tcPr>
            <w:tcW w:w="1649" w:type="dxa"/>
            <w:vAlign w:val="center"/>
          </w:tcPr>
          <w:p w14:paraId="7A68711C" w14:textId="77777777" w:rsidR="006A0F37" w:rsidRPr="006A0F37" w:rsidRDefault="006A0F37" w:rsidP="00B153D0">
            <w:pPr>
              <w:rPr>
                <w:sz w:val="20"/>
                <w:szCs w:val="20"/>
              </w:rPr>
            </w:pPr>
          </w:p>
        </w:tc>
        <w:tc>
          <w:tcPr>
            <w:tcW w:w="2091" w:type="dxa"/>
            <w:vAlign w:val="center"/>
          </w:tcPr>
          <w:p w14:paraId="13C82707" w14:textId="77777777" w:rsidR="006A0F37" w:rsidRPr="006A0F37" w:rsidRDefault="006A0F37" w:rsidP="00B153D0">
            <w:pPr>
              <w:rPr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14:paraId="008DE195" w14:textId="77777777" w:rsidR="006A0F37" w:rsidRPr="006A0F37" w:rsidRDefault="006A0F37" w:rsidP="00B153D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E13C0C8" w14:textId="77777777" w:rsidR="006A0F37" w:rsidRPr="006A0F37" w:rsidRDefault="006A0F37" w:rsidP="00B153D0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  <w:vAlign w:val="center"/>
          </w:tcPr>
          <w:p w14:paraId="36D7A694" w14:textId="77777777" w:rsidR="006A0F37" w:rsidRPr="006A0F37" w:rsidRDefault="006A0F37" w:rsidP="00B153D0">
            <w:pPr>
              <w:rPr>
                <w:sz w:val="20"/>
                <w:szCs w:val="20"/>
              </w:rPr>
            </w:pPr>
          </w:p>
        </w:tc>
      </w:tr>
      <w:tr w:rsidR="006A0F37" w:rsidRPr="006A0F37" w14:paraId="7F7143A3" w14:textId="77777777" w:rsidTr="00CC1A49">
        <w:trPr>
          <w:trHeight w:val="567"/>
        </w:trPr>
        <w:tc>
          <w:tcPr>
            <w:tcW w:w="1441" w:type="dxa"/>
            <w:vAlign w:val="center"/>
          </w:tcPr>
          <w:p w14:paraId="476DFC80" w14:textId="77777777" w:rsidR="006A0F37" w:rsidRPr="006A0F37" w:rsidRDefault="006A0F37" w:rsidP="00B153D0">
            <w:pPr>
              <w:rPr>
                <w:sz w:val="20"/>
                <w:szCs w:val="20"/>
              </w:rPr>
            </w:pPr>
            <w:r w:rsidRPr="006A0F37">
              <w:rPr>
                <w:sz w:val="20"/>
                <w:szCs w:val="20"/>
              </w:rPr>
              <w:t>SUM</w:t>
            </w:r>
          </w:p>
        </w:tc>
        <w:tc>
          <w:tcPr>
            <w:tcW w:w="1649" w:type="dxa"/>
            <w:vAlign w:val="center"/>
          </w:tcPr>
          <w:p w14:paraId="617C8FB1" w14:textId="77777777" w:rsidR="006A0F37" w:rsidRPr="006A0F37" w:rsidRDefault="006A0F37" w:rsidP="00B153D0">
            <w:pPr>
              <w:rPr>
                <w:sz w:val="20"/>
                <w:szCs w:val="20"/>
              </w:rPr>
            </w:pPr>
          </w:p>
        </w:tc>
        <w:tc>
          <w:tcPr>
            <w:tcW w:w="2091" w:type="dxa"/>
            <w:vAlign w:val="center"/>
          </w:tcPr>
          <w:p w14:paraId="02A1674D" w14:textId="77777777" w:rsidR="006A0F37" w:rsidRPr="006A0F37" w:rsidRDefault="006A0F37" w:rsidP="00B153D0">
            <w:pPr>
              <w:rPr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14:paraId="05049AF7" w14:textId="77777777" w:rsidR="006A0F37" w:rsidRPr="006A0F37" w:rsidRDefault="006A0F37" w:rsidP="00B153D0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CB9ACBC" w14:textId="77777777" w:rsidR="006A0F37" w:rsidRPr="006A0F37" w:rsidRDefault="006A0F37" w:rsidP="00B153D0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  <w:vAlign w:val="center"/>
          </w:tcPr>
          <w:p w14:paraId="1A2458D9" w14:textId="77777777" w:rsidR="006A0F37" w:rsidRPr="006A0F37" w:rsidRDefault="006A0F37" w:rsidP="00B153D0">
            <w:pPr>
              <w:rPr>
                <w:sz w:val="20"/>
                <w:szCs w:val="20"/>
              </w:rPr>
            </w:pPr>
          </w:p>
        </w:tc>
      </w:tr>
    </w:tbl>
    <w:p w14:paraId="48A25E31" w14:textId="5CB4CFF9" w:rsidR="004441FB" w:rsidRPr="00EB2D9B" w:rsidRDefault="00EB2D9B" w:rsidP="004441FB">
      <w:pPr>
        <w:rPr>
          <w:color w:val="4E4EDB" w:themeColor="accent6" w:themeShade="BF"/>
          <w:sz w:val="18"/>
          <w:szCs w:val="18"/>
        </w:rPr>
      </w:pPr>
      <w:r w:rsidRPr="00EB2D9B">
        <w:rPr>
          <w:color w:val="4E4EDB" w:themeColor="accent6" w:themeShade="BF"/>
          <w:sz w:val="18"/>
          <w:szCs w:val="18"/>
        </w:rPr>
        <w:t>*</w:t>
      </w:r>
      <w:r w:rsidR="004441FB" w:rsidRPr="00EB2D9B">
        <w:rPr>
          <w:color w:val="4E4EDB" w:themeColor="accent6" w:themeShade="BF"/>
          <w:sz w:val="18"/>
          <w:szCs w:val="18"/>
        </w:rPr>
        <w:t>Godkjent timesats er inntil 1,2 promille av avtalt og ree</w:t>
      </w:r>
      <w:r w:rsidR="00E319C5">
        <w:rPr>
          <w:color w:val="4E4EDB" w:themeColor="accent6" w:themeShade="BF"/>
          <w:sz w:val="18"/>
          <w:szCs w:val="18"/>
        </w:rPr>
        <w:t>l</w:t>
      </w:r>
      <w:r w:rsidR="004441FB" w:rsidRPr="00EB2D9B">
        <w:rPr>
          <w:color w:val="4E4EDB" w:themeColor="accent6" w:themeShade="BF"/>
          <w:sz w:val="18"/>
          <w:szCs w:val="18"/>
        </w:rPr>
        <w:t>l årslønn, men begrenset til 1400 kroner per time og 1 850 per årsverk. Dette medfører en maksimal ramme på inntil 2 590 000 kroner per årsverk.</w:t>
      </w:r>
    </w:p>
    <w:p w14:paraId="4FDBC506" w14:textId="180455B2" w:rsidR="004441FB" w:rsidRPr="00EB2D9B" w:rsidRDefault="004441FB" w:rsidP="004441FB">
      <w:pPr>
        <w:rPr>
          <w:color w:val="4E4EDB" w:themeColor="accent6" w:themeShade="BF"/>
          <w:sz w:val="18"/>
          <w:szCs w:val="18"/>
        </w:rPr>
      </w:pPr>
      <w:r w:rsidRPr="00EB2D9B">
        <w:rPr>
          <w:color w:val="4E4EDB" w:themeColor="accent6" w:themeShade="BF"/>
          <w:sz w:val="18"/>
          <w:szCs w:val="18"/>
        </w:rPr>
        <w:t xml:space="preserve">Videre aksepteres det en årslønn inntil 1 166 667 (x 1,2 promille = 1400 kroner per time). Dersom årslønnen er høyere, må organisasjonen dekke disse merkostnadene selv. Dersom årslønnen reelt er lavere, blir timesatsen som utgjør beregningsgrunnlaget for tilskudd lavere.  </w:t>
      </w:r>
    </w:p>
    <w:p w14:paraId="1926B976" w14:textId="411175A0" w:rsidR="006A0F37" w:rsidRPr="0086504C" w:rsidRDefault="009475CC" w:rsidP="006A0F37">
      <w:pPr>
        <w:pStyle w:val="4Overskrift"/>
        <w:rPr>
          <w:lang w:val="nb-NO"/>
        </w:rPr>
      </w:pPr>
      <w:r>
        <w:rPr>
          <w:lang w:val="nb-NO"/>
        </w:rPr>
        <w:t>7</w:t>
      </w:r>
      <w:r w:rsidR="006A0F37" w:rsidRPr="0086504C">
        <w:rPr>
          <w:lang w:val="nb-NO"/>
        </w:rPr>
        <w:t xml:space="preserve"> Kostnader og finansiering</w:t>
      </w:r>
    </w:p>
    <w:p w14:paraId="7DA59564" w14:textId="31A4744E" w:rsidR="006A0F37" w:rsidRPr="0086504C" w:rsidRDefault="009475CC" w:rsidP="006A0F37">
      <w:pPr>
        <w:pStyle w:val="5Overskrift"/>
        <w:rPr>
          <w:lang w:val="nb-NO"/>
        </w:rPr>
      </w:pPr>
      <w:r>
        <w:rPr>
          <w:lang w:val="nb-NO"/>
        </w:rPr>
        <w:t>7</w:t>
      </w:r>
      <w:r w:rsidR="006A0F37" w:rsidRPr="0086504C">
        <w:rPr>
          <w:lang w:val="nb-NO"/>
        </w:rPr>
        <w:t>.1 Kostnadsplan for prosjektet</w:t>
      </w:r>
    </w:p>
    <w:p w14:paraId="54612001" w14:textId="77777777" w:rsidR="006A0F37" w:rsidRPr="00E454EC" w:rsidRDefault="006A0F37" w:rsidP="006A0F37">
      <w:pPr>
        <w:rPr>
          <w:iCs/>
          <w:color w:val="4E4EDB" w:themeColor="accent6" w:themeShade="BF"/>
          <w:sz w:val="20"/>
          <w:szCs w:val="20"/>
        </w:rPr>
      </w:pPr>
      <w:r w:rsidRPr="00E454EC">
        <w:rPr>
          <w:iCs/>
          <w:color w:val="4E4EDB" w:themeColor="accent6" w:themeShade="BF"/>
          <w:sz w:val="20"/>
          <w:szCs w:val="20"/>
        </w:rPr>
        <w:t xml:space="preserve">Dersom en av kategoriene i tabellen ikke er relevant for prosjektet skal kategorien stå tom. </w:t>
      </w:r>
      <w:r w:rsidR="00B153D0" w:rsidRPr="00E454EC">
        <w:rPr>
          <w:iCs/>
          <w:color w:val="4E4EDB" w:themeColor="accent6" w:themeShade="BF"/>
          <w:sz w:val="20"/>
          <w:szCs w:val="20"/>
        </w:rPr>
        <w:br/>
      </w:r>
      <w:r w:rsidRPr="00E454EC">
        <w:rPr>
          <w:iCs/>
          <w:color w:val="4E4EDB" w:themeColor="accent6" w:themeShade="BF"/>
          <w:sz w:val="20"/>
          <w:szCs w:val="20"/>
        </w:rPr>
        <w:t xml:space="preserve">Ikke legg til eller endre kostnadstypene. </w:t>
      </w:r>
    </w:p>
    <w:tbl>
      <w:tblPr>
        <w:tblW w:w="8931" w:type="dxa"/>
        <w:tblBorders>
          <w:top w:val="single" w:sz="6" w:space="0" w:color="auto"/>
          <w:bottom w:val="single" w:sz="6" w:space="0" w:color="auto"/>
        </w:tblBorders>
        <w:tblLayout w:type="fixed"/>
        <w:tblLook w:val="00E0" w:firstRow="1" w:lastRow="1" w:firstColumn="1" w:lastColumn="0" w:noHBand="0" w:noVBand="0"/>
      </w:tblPr>
      <w:tblGrid>
        <w:gridCol w:w="3145"/>
        <w:gridCol w:w="1710"/>
        <w:gridCol w:w="2520"/>
        <w:gridCol w:w="1556"/>
      </w:tblGrid>
      <w:tr w:rsidR="006A0F37" w:rsidRPr="006A0F37" w14:paraId="66A22F9F" w14:textId="77777777" w:rsidTr="00CC1A49">
        <w:trPr>
          <w:trHeight w:val="567"/>
        </w:trPr>
        <w:tc>
          <w:tcPr>
            <w:tcW w:w="314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DCB0C" w14:textId="2F618FD5" w:rsidR="006A0F37" w:rsidRPr="006A0F37" w:rsidRDefault="006A0F37" w:rsidP="00B153D0">
            <w:pPr>
              <w:pStyle w:val="tabelldetalje"/>
              <w:rPr>
                <w:rFonts w:asciiTheme="minorHAnsi" w:hAnsiTheme="minorHAnsi"/>
              </w:rPr>
            </w:pPr>
            <w:r w:rsidRPr="006A0F37">
              <w:rPr>
                <w:rFonts w:asciiTheme="minorHAnsi" w:hAnsiTheme="minorHAnsi"/>
              </w:rPr>
              <w:t>Kostnadstype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365F2" w14:textId="77777777" w:rsidR="006A0F37" w:rsidRPr="006A0F37" w:rsidRDefault="006A0F37" w:rsidP="00B153D0">
            <w:pPr>
              <w:pStyle w:val="tabelldetalje"/>
              <w:rPr>
                <w:rFonts w:asciiTheme="minorHAnsi" w:hAnsiTheme="minorHAnsi"/>
              </w:rPr>
            </w:pPr>
            <w:r w:rsidRPr="006A0F37">
              <w:rPr>
                <w:rFonts w:asciiTheme="minorHAnsi" w:hAnsiTheme="minorHAnsi"/>
              </w:rPr>
              <w:t>Søkers kostnader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AE5E8" w14:textId="77777777" w:rsidR="006A0F37" w:rsidRPr="006A0F37" w:rsidRDefault="006A0F37" w:rsidP="00B153D0">
            <w:pPr>
              <w:pStyle w:val="tabelldetalje"/>
              <w:rPr>
                <w:rFonts w:asciiTheme="minorHAnsi" w:hAnsiTheme="minorHAnsi"/>
              </w:rPr>
            </w:pPr>
            <w:r w:rsidRPr="006A0F37">
              <w:rPr>
                <w:rFonts w:asciiTheme="minorHAnsi" w:hAnsiTheme="minorHAnsi"/>
              </w:rPr>
              <w:t xml:space="preserve">Prosjektpartners kostnader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2CBD3" w14:textId="77777777" w:rsidR="006A0F37" w:rsidRPr="006A0F37" w:rsidDel="00A70019" w:rsidRDefault="006A0F37" w:rsidP="00B153D0">
            <w:pPr>
              <w:pStyle w:val="tabelldetalje"/>
              <w:rPr>
                <w:rFonts w:asciiTheme="minorHAnsi" w:hAnsiTheme="minorHAnsi"/>
              </w:rPr>
            </w:pPr>
            <w:r w:rsidRPr="006A0F37">
              <w:rPr>
                <w:rFonts w:asciiTheme="minorHAnsi" w:hAnsiTheme="minorHAnsi"/>
              </w:rPr>
              <w:t>Totalt</w:t>
            </w:r>
          </w:p>
        </w:tc>
      </w:tr>
      <w:tr w:rsidR="006A0F37" w:rsidRPr="006A0F37" w14:paraId="05FC6B7B" w14:textId="77777777" w:rsidTr="00CC1A49">
        <w:trPr>
          <w:trHeight w:val="567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9DC05" w14:textId="77777777" w:rsidR="006A0F37" w:rsidRPr="006A0F37" w:rsidRDefault="006A0F37" w:rsidP="00B153D0">
            <w:pPr>
              <w:pStyle w:val="tabelldetalje"/>
              <w:rPr>
                <w:rFonts w:asciiTheme="minorHAnsi" w:hAnsiTheme="minorHAnsi"/>
              </w:rPr>
            </w:pPr>
            <w:r w:rsidRPr="006A0F37">
              <w:rPr>
                <w:rFonts w:asciiTheme="minorHAnsi" w:hAnsiTheme="minorHAnsi"/>
              </w:rPr>
              <w:lastRenderedPageBreak/>
              <w:t>Personalkostnader og indirekte kostnader (overhead)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AB649" w14:textId="77777777" w:rsidR="006A0F37" w:rsidRPr="006A0F37" w:rsidRDefault="006A0F37" w:rsidP="00B153D0">
            <w:pPr>
              <w:pStyle w:val="tabelltall"/>
              <w:jc w:val="left"/>
              <w:rPr>
                <w:rFonts w:asciiTheme="minorHAnsi" w:hAnsiTheme="minorHAnsi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FDBC5" w14:textId="77777777" w:rsidR="006A0F37" w:rsidRPr="006A0F37" w:rsidRDefault="006A0F37" w:rsidP="00B153D0">
            <w:pPr>
              <w:pStyle w:val="tabelltall"/>
              <w:jc w:val="left"/>
              <w:rPr>
                <w:rFonts w:asciiTheme="minorHAnsi" w:hAnsiTheme="minorHAnsi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EF8D1" w14:textId="77777777" w:rsidR="006A0F37" w:rsidRPr="006A0F37" w:rsidRDefault="006A0F37" w:rsidP="00B153D0">
            <w:pPr>
              <w:pStyle w:val="tabelltall"/>
              <w:jc w:val="left"/>
              <w:rPr>
                <w:rFonts w:asciiTheme="minorHAnsi" w:hAnsiTheme="minorHAnsi"/>
                <w:color w:val="FF0000"/>
              </w:rPr>
            </w:pPr>
          </w:p>
        </w:tc>
      </w:tr>
      <w:tr w:rsidR="006A0F37" w:rsidRPr="006A0F37" w14:paraId="673CDD1C" w14:textId="77777777" w:rsidTr="00CC1A49">
        <w:trPr>
          <w:trHeight w:val="567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40368" w14:textId="77777777" w:rsidR="006A0F37" w:rsidRPr="006A0F37" w:rsidRDefault="006A0F37" w:rsidP="00B153D0">
            <w:pPr>
              <w:pStyle w:val="tabelldetalje"/>
              <w:rPr>
                <w:rFonts w:asciiTheme="minorHAnsi" w:hAnsiTheme="minorHAnsi"/>
              </w:rPr>
            </w:pPr>
            <w:r w:rsidRPr="006A0F37">
              <w:rPr>
                <w:rFonts w:asciiTheme="minorHAnsi" w:hAnsiTheme="minorHAnsi"/>
              </w:rPr>
              <w:t xml:space="preserve">Kjøp/leie av materialer og utstyr, lisenser etc.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38FAF" w14:textId="77777777" w:rsidR="006A0F37" w:rsidRPr="006A0F37" w:rsidRDefault="006A0F37" w:rsidP="00B153D0">
            <w:pPr>
              <w:pStyle w:val="tabelltall"/>
              <w:jc w:val="left"/>
              <w:rPr>
                <w:rFonts w:asciiTheme="minorHAnsi" w:hAnsiTheme="minorHAnsi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C23C9" w14:textId="77777777" w:rsidR="006A0F37" w:rsidRPr="006A0F37" w:rsidRDefault="006A0F37" w:rsidP="00B153D0">
            <w:pPr>
              <w:pStyle w:val="tabelltall"/>
              <w:jc w:val="left"/>
              <w:rPr>
                <w:rFonts w:asciiTheme="minorHAnsi" w:hAnsiTheme="minorHAnsi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5AF8E" w14:textId="77777777" w:rsidR="006A0F37" w:rsidRPr="006A0F37" w:rsidRDefault="006A0F37" w:rsidP="00B153D0">
            <w:pPr>
              <w:pStyle w:val="tabelltall"/>
              <w:jc w:val="left"/>
              <w:rPr>
                <w:rFonts w:asciiTheme="minorHAnsi" w:hAnsiTheme="minorHAnsi"/>
              </w:rPr>
            </w:pPr>
          </w:p>
        </w:tc>
      </w:tr>
      <w:tr w:rsidR="006A0F37" w:rsidRPr="006A0F37" w14:paraId="650CF41C" w14:textId="77777777" w:rsidTr="00CC1A49">
        <w:trPr>
          <w:trHeight w:val="567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B650C" w14:textId="77777777" w:rsidR="006A0F37" w:rsidRPr="006A0F37" w:rsidRDefault="006A0F37" w:rsidP="00B153D0">
            <w:pPr>
              <w:pStyle w:val="tabelldetalje"/>
              <w:rPr>
                <w:rFonts w:asciiTheme="minorHAnsi" w:hAnsiTheme="minorHAnsi"/>
              </w:rPr>
            </w:pPr>
            <w:r w:rsidRPr="006A0F37">
              <w:rPr>
                <w:rFonts w:asciiTheme="minorHAnsi" w:hAnsiTheme="minorHAnsi"/>
              </w:rPr>
              <w:t xml:space="preserve">Innkjøp av FoU-tjenester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04A16" w14:textId="77777777" w:rsidR="006A0F37" w:rsidRPr="006A0F37" w:rsidRDefault="006A0F37" w:rsidP="00B153D0">
            <w:pPr>
              <w:pStyle w:val="tabelltall"/>
              <w:jc w:val="left"/>
              <w:rPr>
                <w:rFonts w:asciiTheme="minorHAnsi" w:hAnsiTheme="minorHAnsi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707D5" w14:textId="77777777" w:rsidR="006A0F37" w:rsidRPr="006A0F37" w:rsidRDefault="006A0F37" w:rsidP="00B153D0">
            <w:pPr>
              <w:pStyle w:val="tabelltall"/>
              <w:jc w:val="left"/>
              <w:rPr>
                <w:rFonts w:asciiTheme="minorHAnsi" w:hAnsiTheme="minorHAnsi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4480D" w14:textId="77777777" w:rsidR="006A0F37" w:rsidRPr="006A0F37" w:rsidRDefault="006A0F37" w:rsidP="00B153D0">
            <w:pPr>
              <w:pStyle w:val="tabelltall"/>
              <w:jc w:val="left"/>
              <w:rPr>
                <w:rFonts w:asciiTheme="minorHAnsi" w:hAnsiTheme="minorHAnsi"/>
              </w:rPr>
            </w:pPr>
          </w:p>
        </w:tc>
      </w:tr>
      <w:tr w:rsidR="006A0F37" w:rsidRPr="006A0F37" w14:paraId="056E8CE2" w14:textId="77777777" w:rsidTr="00CC1A49">
        <w:trPr>
          <w:trHeight w:val="567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DCAC3" w14:textId="77777777" w:rsidR="006A0F37" w:rsidRPr="006A0F37" w:rsidRDefault="006A0F37" w:rsidP="00B153D0">
            <w:pPr>
              <w:pStyle w:val="tabelldetalje"/>
              <w:rPr>
                <w:rFonts w:asciiTheme="minorHAnsi" w:hAnsiTheme="minorHAnsi"/>
              </w:rPr>
            </w:pPr>
            <w:r w:rsidRPr="006A0F37">
              <w:rPr>
                <w:rFonts w:asciiTheme="minorHAnsi" w:hAnsiTheme="minorHAnsi"/>
              </w:rPr>
              <w:t>Andre driftskostnader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86697" w14:textId="77777777" w:rsidR="006A0F37" w:rsidRPr="006A0F37" w:rsidRDefault="006A0F37" w:rsidP="00B153D0">
            <w:pPr>
              <w:pStyle w:val="tabelltall"/>
              <w:jc w:val="left"/>
              <w:rPr>
                <w:rFonts w:asciiTheme="minorHAnsi" w:hAnsiTheme="minorHAnsi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4A133" w14:textId="77777777" w:rsidR="006A0F37" w:rsidRPr="006A0F37" w:rsidRDefault="006A0F37" w:rsidP="00B153D0">
            <w:pPr>
              <w:pStyle w:val="tabelltall"/>
              <w:jc w:val="left"/>
              <w:rPr>
                <w:rFonts w:asciiTheme="minorHAnsi" w:hAnsiTheme="minorHAnsi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8DC0D" w14:textId="77777777" w:rsidR="006A0F37" w:rsidRPr="006A0F37" w:rsidRDefault="006A0F37" w:rsidP="00B153D0">
            <w:pPr>
              <w:pStyle w:val="tabelltall"/>
              <w:jc w:val="left"/>
              <w:rPr>
                <w:rFonts w:asciiTheme="minorHAnsi" w:hAnsiTheme="minorHAnsi"/>
              </w:rPr>
            </w:pPr>
          </w:p>
        </w:tc>
      </w:tr>
      <w:tr w:rsidR="006A0F37" w:rsidRPr="006A0F37" w14:paraId="556433DC" w14:textId="77777777" w:rsidTr="00CC1A49">
        <w:trPr>
          <w:trHeight w:val="567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F6961" w14:textId="77777777" w:rsidR="006A0F37" w:rsidRPr="006A0F37" w:rsidRDefault="006A0F37" w:rsidP="00B153D0">
            <w:pPr>
              <w:pStyle w:val="tabelldetalje"/>
              <w:rPr>
                <w:rFonts w:asciiTheme="minorHAnsi" w:hAnsiTheme="minorHAnsi"/>
                <w:b/>
                <w:bCs/>
              </w:rPr>
            </w:pPr>
            <w:r w:rsidRPr="006A0F37">
              <w:rPr>
                <w:rFonts w:asciiTheme="minorHAnsi" w:hAnsiTheme="minorHAnsi"/>
                <w:b/>
                <w:bCs/>
              </w:rPr>
              <w:t>Totale kostnader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A9FAE" w14:textId="77777777" w:rsidR="006A0F37" w:rsidRPr="006A0F37" w:rsidRDefault="006A0F37" w:rsidP="00B153D0">
            <w:pPr>
              <w:pStyle w:val="tabelltall"/>
              <w:jc w:val="left"/>
              <w:rPr>
                <w:rFonts w:asciiTheme="minorHAnsi" w:hAnsiTheme="minorHAnsi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CB033" w14:textId="77777777" w:rsidR="006A0F37" w:rsidRPr="006A0F37" w:rsidRDefault="006A0F37" w:rsidP="00B153D0">
            <w:pPr>
              <w:pStyle w:val="tabelltall"/>
              <w:jc w:val="left"/>
              <w:rPr>
                <w:rFonts w:asciiTheme="minorHAnsi" w:hAnsiTheme="minorHAnsi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07422" w14:textId="77777777" w:rsidR="006A0F37" w:rsidRPr="006A0F37" w:rsidRDefault="006A0F37" w:rsidP="00B153D0">
            <w:pPr>
              <w:pStyle w:val="tabelltall"/>
              <w:jc w:val="left"/>
              <w:rPr>
                <w:rFonts w:asciiTheme="minorHAnsi" w:hAnsiTheme="minorHAnsi"/>
              </w:rPr>
            </w:pPr>
          </w:p>
        </w:tc>
      </w:tr>
      <w:tr w:rsidR="00BB06F7" w:rsidRPr="006A0F37" w14:paraId="5EA95676" w14:textId="77777777" w:rsidTr="00C95761">
        <w:trPr>
          <w:trHeight w:val="567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6E9EE4B" w14:textId="5E7E04E8" w:rsidR="00BB06F7" w:rsidRPr="004D1CA5" w:rsidRDefault="004D1CA5" w:rsidP="00BB06F7">
            <w:pPr>
              <w:rPr>
                <w:sz w:val="21"/>
                <w:szCs w:val="21"/>
              </w:rPr>
            </w:pPr>
            <w:r w:rsidRPr="004D1CA5">
              <w:rPr>
                <w:color w:val="3627EE" w:themeColor="accent1"/>
                <w:sz w:val="20"/>
                <w:szCs w:val="20"/>
              </w:rPr>
              <w:t>Kommenter h</w:t>
            </w:r>
            <w:r w:rsidR="00BB06F7" w:rsidRPr="004D1CA5">
              <w:rPr>
                <w:color w:val="3627EE" w:themeColor="accent1"/>
                <w:sz w:val="20"/>
                <w:szCs w:val="20"/>
              </w:rPr>
              <w:t xml:space="preserve">va </w:t>
            </w:r>
            <w:r w:rsidRPr="004D1CA5">
              <w:rPr>
                <w:color w:val="3627EE" w:themeColor="accent1"/>
                <w:sz w:val="20"/>
                <w:szCs w:val="20"/>
              </w:rPr>
              <w:t xml:space="preserve">som </w:t>
            </w:r>
            <w:r w:rsidR="00BB06F7" w:rsidRPr="004D1CA5">
              <w:rPr>
                <w:color w:val="3627EE" w:themeColor="accent1"/>
                <w:sz w:val="20"/>
                <w:szCs w:val="20"/>
              </w:rPr>
              <w:t xml:space="preserve">skal kjøpes inn av materialer, utstyr eller FoU-tjenester? Hva ligger i «andre driftskostnader» dersom kostnader er ført i denne kategorien? </w:t>
            </w:r>
          </w:p>
          <w:p w14:paraId="6ED4395B" w14:textId="77777777" w:rsidR="00BB06F7" w:rsidRPr="006A0F37" w:rsidRDefault="00BB06F7" w:rsidP="00B153D0">
            <w:pPr>
              <w:pStyle w:val="tabelltall"/>
              <w:jc w:val="left"/>
              <w:rPr>
                <w:rFonts w:asciiTheme="minorHAnsi" w:hAnsiTheme="minorHAnsi"/>
              </w:rPr>
            </w:pPr>
          </w:p>
        </w:tc>
      </w:tr>
    </w:tbl>
    <w:p w14:paraId="7E97AE18" w14:textId="6F63FAAB" w:rsidR="006A0F37" w:rsidRPr="00E454EC" w:rsidRDefault="006A0F37" w:rsidP="006A0F37">
      <w:pPr>
        <w:rPr>
          <w:sz w:val="21"/>
          <w:szCs w:val="21"/>
        </w:rPr>
      </w:pPr>
      <w:r w:rsidRPr="00E454EC">
        <w:rPr>
          <w:sz w:val="20"/>
          <w:szCs w:val="20"/>
        </w:rPr>
        <w:t xml:space="preserve">Inngående merverdiavgift (MVA) kan </w:t>
      </w:r>
      <w:r w:rsidRPr="00E454EC">
        <w:rPr>
          <w:sz w:val="20"/>
          <w:szCs w:val="20"/>
          <w:u w:val="single"/>
        </w:rPr>
        <w:t>ikke</w:t>
      </w:r>
      <w:r w:rsidRPr="00E454EC">
        <w:rPr>
          <w:sz w:val="20"/>
          <w:szCs w:val="20"/>
        </w:rPr>
        <w:t xml:space="preserve"> inngå i grunnlaget for tilskudd når søker kan avløfte MVA via eget MVA-regnskap, en MVA-kompensasjonsordning og/eller nettoføringsordningen for statlige enheter.</w:t>
      </w:r>
      <w:r w:rsidRPr="00E454EC">
        <w:rPr>
          <w:sz w:val="21"/>
          <w:szCs w:val="21"/>
        </w:rPr>
        <w:t xml:space="preserve"> </w:t>
      </w:r>
    </w:p>
    <w:p w14:paraId="1BFEC508" w14:textId="671E2C86" w:rsidR="006A0F37" w:rsidRDefault="009475CC" w:rsidP="006A0F37">
      <w:pPr>
        <w:pStyle w:val="5Overskrift"/>
        <w:rPr>
          <w:lang w:val="nb-NO"/>
        </w:rPr>
      </w:pPr>
      <w:r>
        <w:rPr>
          <w:lang w:val="nb-NO"/>
        </w:rPr>
        <w:t>7</w:t>
      </w:r>
      <w:r w:rsidR="006A0F37" w:rsidRPr="00B153D0">
        <w:rPr>
          <w:lang w:val="nb-NO"/>
        </w:rPr>
        <w:t>.</w:t>
      </w:r>
      <w:r w:rsidR="004919D3">
        <w:rPr>
          <w:lang w:val="nb-NO"/>
        </w:rPr>
        <w:t>2</w:t>
      </w:r>
      <w:r w:rsidR="006A0F37" w:rsidRPr="00B153D0">
        <w:rPr>
          <w:lang w:val="nb-NO"/>
        </w:rPr>
        <w:t xml:space="preserve"> Oppsummerte kostnader og tilskudd</w:t>
      </w:r>
    </w:p>
    <w:tbl>
      <w:tblPr>
        <w:tblStyle w:val="Tabellrutenett"/>
        <w:tblW w:w="0" w:type="auto"/>
        <w:tblInd w:w="5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2790"/>
        <w:gridCol w:w="4169"/>
        <w:gridCol w:w="2098"/>
      </w:tblGrid>
      <w:tr w:rsidR="006B1104" w:rsidRPr="00841C1B" w14:paraId="69CB2852" w14:textId="77777777" w:rsidTr="00E454EC">
        <w:trPr>
          <w:trHeight w:val="567"/>
        </w:trPr>
        <w:tc>
          <w:tcPr>
            <w:tcW w:w="2790" w:type="dxa"/>
            <w:shd w:val="clear" w:color="auto" w:fill="FFFFFF" w:themeFill="background1"/>
            <w:vAlign w:val="center"/>
          </w:tcPr>
          <w:p w14:paraId="6ED4162F" w14:textId="77777777" w:rsidR="006B1104" w:rsidRPr="00E454EC" w:rsidRDefault="006B1104" w:rsidP="00AB2020">
            <w:pPr>
              <w:rPr>
                <w:bCs/>
                <w:sz w:val="20"/>
                <w:szCs w:val="20"/>
              </w:rPr>
            </w:pPr>
            <w:r w:rsidRPr="00E454EC">
              <w:rPr>
                <w:bCs/>
                <w:sz w:val="20"/>
                <w:szCs w:val="20"/>
              </w:rPr>
              <w:t>Egenfinansiering/egeninnsats</w:t>
            </w:r>
          </w:p>
        </w:tc>
        <w:tc>
          <w:tcPr>
            <w:tcW w:w="6267" w:type="dxa"/>
            <w:gridSpan w:val="2"/>
            <w:vAlign w:val="center"/>
          </w:tcPr>
          <w:p w14:paraId="5963EEC0" w14:textId="77777777" w:rsidR="006B1104" w:rsidRPr="00841C1B" w:rsidRDefault="006B1104" w:rsidP="00AB2020">
            <w:pPr>
              <w:rPr>
                <w:sz w:val="18"/>
                <w:szCs w:val="18"/>
              </w:rPr>
            </w:pPr>
          </w:p>
        </w:tc>
      </w:tr>
      <w:tr w:rsidR="006B1104" w:rsidRPr="00841C1B" w14:paraId="27FDF23E" w14:textId="77777777" w:rsidTr="00E454EC">
        <w:trPr>
          <w:trHeight w:val="567"/>
        </w:trPr>
        <w:tc>
          <w:tcPr>
            <w:tcW w:w="2790" w:type="dxa"/>
            <w:shd w:val="clear" w:color="auto" w:fill="FFFFFF" w:themeFill="background1"/>
            <w:vAlign w:val="center"/>
          </w:tcPr>
          <w:p w14:paraId="31D6B332" w14:textId="6F64E0DB" w:rsidR="006B1104" w:rsidRPr="00E454EC" w:rsidRDefault="006B1104" w:rsidP="00AB2020">
            <w:pPr>
              <w:rPr>
                <w:bCs/>
                <w:sz w:val="20"/>
                <w:szCs w:val="20"/>
              </w:rPr>
            </w:pPr>
            <w:r w:rsidRPr="00E454EC">
              <w:rPr>
                <w:bCs/>
                <w:sz w:val="20"/>
                <w:szCs w:val="20"/>
              </w:rPr>
              <w:t>Prosjektpartner</w:t>
            </w:r>
            <w:r w:rsidR="00580EFB" w:rsidRPr="00E454EC">
              <w:rPr>
                <w:bCs/>
                <w:sz w:val="20"/>
                <w:szCs w:val="20"/>
              </w:rPr>
              <w:t>s</w:t>
            </w:r>
            <w:r w:rsidRPr="00E454EC">
              <w:rPr>
                <w:bCs/>
                <w:sz w:val="20"/>
                <w:szCs w:val="20"/>
              </w:rPr>
              <w:t xml:space="preserve"> finansiering  </w:t>
            </w:r>
          </w:p>
        </w:tc>
        <w:tc>
          <w:tcPr>
            <w:tcW w:w="6267" w:type="dxa"/>
            <w:gridSpan w:val="2"/>
            <w:vAlign w:val="center"/>
          </w:tcPr>
          <w:p w14:paraId="14A5641A" w14:textId="77777777" w:rsidR="006B1104" w:rsidRPr="00841C1B" w:rsidRDefault="006B1104" w:rsidP="00AB2020">
            <w:pPr>
              <w:rPr>
                <w:sz w:val="18"/>
                <w:szCs w:val="18"/>
              </w:rPr>
            </w:pPr>
          </w:p>
        </w:tc>
      </w:tr>
      <w:tr w:rsidR="006B1104" w:rsidRPr="00841C1B" w14:paraId="3FE97A9B" w14:textId="77777777" w:rsidTr="00E454EC">
        <w:trPr>
          <w:trHeight w:val="567"/>
        </w:trPr>
        <w:tc>
          <w:tcPr>
            <w:tcW w:w="2790" w:type="dxa"/>
            <w:shd w:val="clear" w:color="auto" w:fill="FFFFFF" w:themeFill="background1"/>
            <w:vAlign w:val="center"/>
          </w:tcPr>
          <w:p w14:paraId="54430239" w14:textId="77777777" w:rsidR="006B1104" w:rsidRPr="00E454EC" w:rsidRDefault="006B1104" w:rsidP="00AB2020">
            <w:pPr>
              <w:rPr>
                <w:bCs/>
                <w:sz w:val="20"/>
                <w:szCs w:val="20"/>
              </w:rPr>
            </w:pPr>
            <w:r w:rsidRPr="00E454EC">
              <w:rPr>
                <w:bCs/>
                <w:sz w:val="20"/>
                <w:szCs w:val="20"/>
              </w:rPr>
              <w:t>Andre offentlige kilder*</w:t>
            </w:r>
          </w:p>
        </w:tc>
        <w:tc>
          <w:tcPr>
            <w:tcW w:w="6267" w:type="dxa"/>
            <w:gridSpan w:val="2"/>
            <w:vAlign w:val="center"/>
          </w:tcPr>
          <w:p w14:paraId="29B92C69" w14:textId="77777777" w:rsidR="006B1104" w:rsidRPr="00841C1B" w:rsidRDefault="006B1104" w:rsidP="00AB2020">
            <w:pPr>
              <w:rPr>
                <w:sz w:val="18"/>
                <w:szCs w:val="18"/>
              </w:rPr>
            </w:pPr>
          </w:p>
        </w:tc>
      </w:tr>
      <w:tr w:rsidR="006B1104" w:rsidRPr="00841C1B" w14:paraId="2D7C3656" w14:textId="77777777" w:rsidTr="00E454EC">
        <w:trPr>
          <w:trHeight w:val="567"/>
        </w:trPr>
        <w:tc>
          <w:tcPr>
            <w:tcW w:w="2790" w:type="dxa"/>
            <w:shd w:val="clear" w:color="auto" w:fill="FFFFFF" w:themeFill="background1"/>
            <w:vAlign w:val="center"/>
          </w:tcPr>
          <w:p w14:paraId="7B116A91" w14:textId="77777777" w:rsidR="006B1104" w:rsidRPr="00E454EC" w:rsidRDefault="006B1104" w:rsidP="00AB2020">
            <w:pPr>
              <w:rPr>
                <w:bCs/>
                <w:sz w:val="20"/>
                <w:szCs w:val="20"/>
              </w:rPr>
            </w:pPr>
            <w:r w:rsidRPr="00E454EC">
              <w:rPr>
                <w:bCs/>
                <w:sz w:val="20"/>
                <w:szCs w:val="20"/>
              </w:rPr>
              <w:t xml:space="preserve">Sum finansering </w:t>
            </w:r>
          </w:p>
        </w:tc>
        <w:tc>
          <w:tcPr>
            <w:tcW w:w="6267" w:type="dxa"/>
            <w:gridSpan w:val="2"/>
            <w:shd w:val="clear" w:color="auto" w:fill="FFFFFF" w:themeFill="background1"/>
            <w:vAlign w:val="center"/>
          </w:tcPr>
          <w:p w14:paraId="663229D8" w14:textId="77777777" w:rsidR="006B1104" w:rsidRPr="00841C1B" w:rsidRDefault="006B1104" w:rsidP="00AB2020">
            <w:pPr>
              <w:rPr>
                <w:sz w:val="18"/>
                <w:szCs w:val="18"/>
              </w:rPr>
            </w:pPr>
          </w:p>
        </w:tc>
      </w:tr>
      <w:tr w:rsidR="006B1104" w:rsidRPr="00841C1B" w14:paraId="11AC0271" w14:textId="77777777" w:rsidTr="00E454EC">
        <w:trPr>
          <w:trHeight w:val="567"/>
        </w:trPr>
        <w:tc>
          <w:tcPr>
            <w:tcW w:w="2790" w:type="dxa"/>
            <w:shd w:val="clear" w:color="auto" w:fill="FFFFFF" w:themeFill="background1"/>
            <w:vAlign w:val="center"/>
          </w:tcPr>
          <w:p w14:paraId="113D462E" w14:textId="77777777" w:rsidR="006B1104" w:rsidRPr="00E454EC" w:rsidRDefault="006B1104" w:rsidP="00AB2020">
            <w:pPr>
              <w:rPr>
                <w:bCs/>
                <w:sz w:val="20"/>
                <w:szCs w:val="20"/>
              </w:rPr>
            </w:pPr>
            <w:r w:rsidRPr="00E454EC">
              <w:rPr>
                <w:bCs/>
                <w:sz w:val="20"/>
                <w:szCs w:val="20"/>
              </w:rPr>
              <w:t>T</w:t>
            </w:r>
            <w:r w:rsidRPr="00E454EC">
              <w:rPr>
                <w:rFonts w:cs="Arial"/>
                <w:bCs/>
                <w:sz w:val="20"/>
                <w:szCs w:val="20"/>
                <w:shd w:val="clear" w:color="auto" w:fill="EEF1FF"/>
              </w:rPr>
              <w:t>ilskudd</w:t>
            </w:r>
          </w:p>
        </w:tc>
        <w:tc>
          <w:tcPr>
            <w:tcW w:w="4169" w:type="dxa"/>
            <w:shd w:val="clear" w:color="auto" w:fill="FFFFFF" w:themeFill="background1"/>
            <w:vAlign w:val="center"/>
          </w:tcPr>
          <w:p w14:paraId="76BA0A61" w14:textId="77777777" w:rsidR="006B1104" w:rsidRPr="00841C1B" w:rsidRDefault="006B1104" w:rsidP="00AB2020">
            <w:pPr>
              <w:rPr>
                <w:sz w:val="18"/>
                <w:szCs w:val="18"/>
                <w:u w:val="single"/>
              </w:rPr>
            </w:pPr>
          </w:p>
        </w:tc>
        <w:tc>
          <w:tcPr>
            <w:tcW w:w="2098" w:type="dxa"/>
            <w:shd w:val="clear" w:color="auto" w:fill="FFFFFF" w:themeFill="background1"/>
            <w:vAlign w:val="center"/>
          </w:tcPr>
          <w:p w14:paraId="5A2D29DE" w14:textId="77777777" w:rsidR="006B1104" w:rsidRPr="00841C1B" w:rsidRDefault="006B1104" w:rsidP="00AB2020">
            <w:pPr>
              <w:rPr>
                <w:sz w:val="18"/>
                <w:szCs w:val="18"/>
              </w:rPr>
            </w:pPr>
            <w:r w:rsidRPr="00841C1B">
              <w:rPr>
                <w:sz w:val="18"/>
                <w:szCs w:val="18"/>
              </w:rPr>
              <w:t xml:space="preserve">Støttegrad i %: </w:t>
            </w:r>
          </w:p>
        </w:tc>
      </w:tr>
      <w:tr w:rsidR="006B1104" w:rsidRPr="00841C1B" w14:paraId="1F1D9235" w14:textId="77777777" w:rsidTr="00E454EC">
        <w:trPr>
          <w:trHeight w:val="567"/>
        </w:trPr>
        <w:tc>
          <w:tcPr>
            <w:tcW w:w="2790" w:type="dxa"/>
            <w:shd w:val="clear" w:color="auto" w:fill="FFFFFF" w:themeFill="background1"/>
            <w:vAlign w:val="center"/>
          </w:tcPr>
          <w:p w14:paraId="0EE665E5" w14:textId="77777777" w:rsidR="006B1104" w:rsidRPr="00E454EC" w:rsidRDefault="006B1104" w:rsidP="00AB2020">
            <w:pPr>
              <w:rPr>
                <w:b/>
                <w:sz w:val="20"/>
                <w:szCs w:val="20"/>
              </w:rPr>
            </w:pPr>
            <w:r w:rsidRPr="00E454EC">
              <w:rPr>
                <w:b/>
                <w:sz w:val="20"/>
                <w:szCs w:val="20"/>
              </w:rPr>
              <w:t>Totale prosjektkostnader**</w:t>
            </w:r>
          </w:p>
        </w:tc>
        <w:tc>
          <w:tcPr>
            <w:tcW w:w="6267" w:type="dxa"/>
            <w:gridSpan w:val="2"/>
            <w:shd w:val="clear" w:color="auto" w:fill="FFFFFF" w:themeFill="background1"/>
            <w:vAlign w:val="center"/>
          </w:tcPr>
          <w:p w14:paraId="37DFC88D" w14:textId="77777777" w:rsidR="006B1104" w:rsidRPr="00841C1B" w:rsidRDefault="006B1104" w:rsidP="00AB2020">
            <w:pPr>
              <w:rPr>
                <w:sz w:val="18"/>
                <w:szCs w:val="18"/>
              </w:rPr>
            </w:pPr>
          </w:p>
        </w:tc>
      </w:tr>
      <w:tr w:rsidR="004919D3" w:rsidRPr="00841C1B" w14:paraId="56240A44" w14:textId="77777777" w:rsidTr="004919D3">
        <w:trPr>
          <w:trHeight w:val="567"/>
        </w:trPr>
        <w:tc>
          <w:tcPr>
            <w:tcW w:w="9057" w:type="dxa"/>
            <w:gridSpan w:val="3"/>
            <w:shd w:val="clear" w:color="auto" w:fill="FFFFFF" w:themeFill="background1"/>
            <w:vAlign w:val="center"/>
          </w:tcPr>
          <w:p w14:paraId="0DAD8DC2" w14:textId="5B5B1D7B" w:rsidR="004919D3" w:rsidRPr="00E454EC" w:rsidRDefault="004919D3" w:rsidP="00AB2020">
            <w:pPr>
              <w:rPr>
                <w:sz w:val="20"/>
                <w:szCs w:val="20"/>
              </w:rPr>
            </w:pPr>
            <w:r w:rsidRPr="00E454EC">
              <w:rPr>
                <w:color w:val="4E4EDB" w:themeColor="accent6" w:themeShade="BF"/>
                <w:sz w:val="20"/>
                <w:szCs w:val="20"/>
              </w:rPr>
              <w:t>Utdyp egenfinansieringen i tabellen over, og prosjektpartners bidrag. Dersom dere planlegger å søke SkatteFUNN skal dette inkluderes i tabellen over, og kommenteres her sammen med andre offentlige kilder.</w:t>
            </w:r>
            <w:r w:rsidR="000A5A3A" w:rsidRPr="00E454EC">
              <w:rPr>
                <w:color w:val="4E4EDB" w:themeColor="accent6" w:themeShade="BF"/>
                <w:sz w:val="20"/>
                <w:szCs w:val="20"/>
              </w:rPr>
              <w:t xml:space="preserve"> </w:t>
            </w:r>
          </w:p>
        </w:tc>
      </w:tr>
    </w:tbl>
    <w:p w14:paraId="4C7EAB95" w14:textId="77777777" w:rsidR="006B1104" w:rsidRPr="000C3768" w:rsidRDefault="006B1104" w:rsidP="006B1104">
      <w:pPr>
        <w:pStyle w:val="NormalWeb"/>
        <w:spacing w:before="160" w:beforeAutospacing="0" w:after="80" w:afterAutospacing="0"/>
        <w:rPr>
          <w:rFonts w:ascii="Arial" w:hAnsi="Arial" w:cs="Arial"/>
          <w:sz w:val="20"/>
          <w:szCs w:val="20"/>
        </w:rPr>
      </w:pPr>
      <w:r w:rsidRPr="006B6AC0">
        <w:rPr>
          <w:rFonts w:ascii="Arial" w:hAnsi="Arial" w:cs="Arial"/>
          <w:sz w:val="20"/>
          <w:szCs w:val="20"/>
        </w:rPr>
        <w:t>*</w:t>
      </w:r>
      <w:r w:rsidRPr="000C3768">
        <w:rPr>
          <w:rFonts w:ascii="Arial" w:hAnsi="Arial" w:cs="Arial"/>
          <w:sz w:val="20"/>
          <w:szCs w:val="20"/>
        </w:rPr>
        <w:t>Det er grenser for hvor mye statsstøtte et prosjekt kan motta. Dersom støtteandelen overskrider tillatt andel, kan annen støtte avkortes eller falle vekk.</w:t>
      </w:r>
      <w:r>
        <w:rPr>
          <w:rFonts w:ascii="Arial" w:hAnsi="Arial" w:cs="Arial"/>
          <w:sz w:val="20"/>
          <w:szCs w:val="20"/>
        </w:rPr>
        <w:t xml:space="preserve"> SkatteFUNN inngår i beregningen, og skal føres i tabellen dersom dere planlegger å søke denne ordningen.</w:t>
      </w:r>
      <w:r w:rsidRPr="000C3768">
        <w:rPr>
          <w:rFonts w:ascii="Arial" w:hAnsi="Arial" w:cs="Arial"/>
          <w:sz w:val="20"/>
          <w:szCs w:val="20"/>
        </w:rPr>
        <w:t xml:space="preserve"> Vi setter maksimal støtteandel på 75%.</w:t>
      </w:r>
    </w:p>
    <w:p w14:paraId="009BC52A" w14:textId="3DF75567" w:rsidR="006B1104" w:rsidRDefault="006B1104" w:rsidP="00CC1A49">
      <w:pPr>
        <w:pStyle w:val="NormalWeb"/>
        <w:spacing w:before="160" w:beforeAutospacing="0" w:after="80" w:afterAutospacing="0"/>
        <w:rPr>
          <w:rFonts w:ascii="Arial" w:hAnsi="Arial" w:cs="Arial"/>
          <w:sz w:val="20"/>
          <w:szCs w:val="20"/>
        </w:rPr>
      </w:pPr>
      <w:r w:rsidRPr="006B6AC0">
        <w:rPr>
          <w:rFonts w:ascii="Arial" w:hAnsi="Arial" w:cs="Arial"/>
          <w:sz w:val="20"/>
          <w:szCs w:val="20"/>
        </w:rPr>
        <w:t>**</w:t>
      </w:r>
      <w:r>
        <w:rPr>
          <w:rFonts w:ascii="Arial" w:hAnsi="Arial" w:cs="Arial"/>
          <w:sz w:val="20"/>
          <w:szCs w:val="20"/>
        </w:rPr>
        <w:t>Sum finansiering + tilskudd = totale prosjektkostnader.</w:t>
      </w:r>
    </w:p>
    <w:p w14:paraId="0F6309FF" w14:textId="77777777" w:rsidR="0079691E" w:rsidRPr="00CC1A49" w:rsidRDefault="0079691E" w:rsidP="00CC1A49">
      <w:pPr>
        <w:pStyle w:val="NormalWeb"/>
        <w:spacing w:before="160" w:beforeAutospacing="0" w:after="80" w:afterAutospacing="0"/>
        <w:rPr>
          <w:rFonts w:cs="Arial"/>
          <w:sz w:val="20"/>
          <w:szCs w:val="20"/>
        </w:rPr>
      </w:pPr>
    </w:p>
    <w:p w14:paraId="4E6EBBE3" w14:textId="60BEBA36" w:rsidR="00CC1942" w:rsidRPr="00CC1A49" w:rsidRDefault="009475CC" w:rsidP="00CC1942">
      <w:pPr>
        <w:pStyle w:val="4Overskrift"/>
        <w:rPr>
          <w:lang w:val="nb-NO"/>
        </w:rPr>
      </w:pPr>
      <w:r w:rsidRPr="00CC1A49">
        <w:rPr>
          <w:lang w:val="nb-NO"/>
        </w:rPr>
        <w:lastRenderedPageBreak/>
        <w:t>8</w:t>
      </w:r>
      <w:r w:rsidR="00CC1942" w:rsidRPr="00CC1A49">
        <w:rPr>
          <w:lang w:val="nb-NO"/>
        </w:rPr>
        <w:t xml:space="preserve">. FoU-klassifisering </w:t>
      </w:r>
    </w:p>
    <w:p w14:paraId="092AD819" w14:textId="3D0E55B9" w:rsidR="00CC1942" w:rsidRPr="004B26D6" w:rsidRDefault="00CC1942" w:rsidP="00CC1942">
      <w:pPr>
        <w:rPr>
          <w:iCs/>
          <w:sz w:val="20"/>
          <w:szCs w:val="20"/>
        </w:rPr>
      </w:pPr>
      <w:r w:rsidRPr="004B26D6">
        <w:rPr>
          <w:iCs/>
          <w:sz w:val="20"/>
          <w:szCs w:val="20"/>
        </w:rPr>
        <w:t xml:space="preserve">For å være i posisjon til sentertilskudd må prosjektet oppfylle kriteriene for FoU:  </w:t>
      </w:r>
    </w:p>
    <w:p w14:paraId="4BB0E862" w14:textId="77777777" w:rsidR="00CC1942" w:rsidRPr="004B26D6" w:rsidRDefault="00CC1942" w:rsidP="00CC1942">
      <w:pPr>
        <w:pStyle w:val="Listeavsnitt"/>
        <w:numPr>
          <w:ilvl w:val="0"/>
          <w:numId w:val="19"/>
        </w:numPr>
        <w:rPr>
          <w:iCs/>
          <w:sz w:val="20"/>
          <w:szCs w:val="20"/>
        </w:rPr>
      </w:pPr>
      <w:r w:rsidRPr="004B26D6">
        <w:rPr>
          <w:iCs/>
          <w:sz w:val="20"/>
          <w:szCs w:val="20"/>
        </w:rPr>
        <w:t xml:space="preserve">Prosjektet er nyskapende («Novel»)  </w:t>
      </w:r>
    </w:p>
    <w:p w14:paraId="5CCFE55F" w14:textId="77777777" w:rsidR="00CC1942" w:rsidRPr="004B26D6" w:rsidRDefault="00CC1942" w:rsidP="00CC1942">
      <w:pPr>
        <w:pStyle w:val="Listeavsnitt"/>
        <w:numPr>
          <w:ilvl w:val="0"/>
          <w:numId w:val="19"/>
        </w:numPr>
        <w:rPr>
          <w:iCs/>
          <w:sz w:val="20"/>
          <w:szCs w:val="20"/>
        </w:rPr>
      </w:pPr>
      <w:r w:rsidRPr="004B26D6">
        <w:rPr>
          <w:iCs/>
          <w:sz w:val="20"/>
          <w:szCs w:val="20"/>
        </w:rPr>
        <w:t xml:space="preserve">Prosjektet er kreativt («Creative»)  </w:t>
      </w:r>
    </w:p>
    <w:p w14:paraId="2E9F4B53" w14:textId="77777777" w:rsidR="00CC1942" w:rsidRPr="004B26D6" w:rsidRDefault="00CC1942" w:rsidP="00CC1942">
      <w:pPr>
        <w:pStyle w:val="Listeavsnitt"/>
        <w:numPr>
          <w:ilvl w:val="0"/>
          <w:numId w:val="19"/>
        </w:numPr>
        <w:rPr>
          <w:iCs/>
          <w:sz w:val="20"/>
          <w:szCs w:val="20"/>
        </w:rPr>
      </w:pPr>
      <w:r w:rsidRPr="004B26D6">
        <w:rPr>
          <w:iCs/>
          <w:sz w:val="20"/>
          <w:szCs w:val="20"/>
        </w:rPr>
        <w:t xml:space="preserve">Prosjektet har usikkert utfall («Uncertain»)  </w:t>
      </w:r>
    </w:p>
    <w:p w14:paraId="30197284" w14:textId="77777777" w:rsidR="00CC1942" w:rsidRPr="004B26D6" w:rsidRDefault="00CC1942" w:rsidP="00CC1942">
      <w:pPr>
        <w:pStyle w:val="Listeavsnitt"/>
        <w:numPr>
          <w:ilvl w:val="0"/>
          <w:numId w:val="19"/>
        </w:numPr>
        <w:rPr>
          <w:iCs/>
          <w:sz w:val="20"/>
          <w:szCs w:val="20"/>
        </w:rPr>
      </w:pPr>
      <w:r w:rsidRPr="004B26D6">
        <w:rPr>
          <w:iCs/>
          <w:sz w:val="20"/>
          <w:szCs w:val="20"/>
        </w:rPr>
        <w:t xml:space="preserve">Prosjektet er systematisk («Systematic»)  </w:t>
      </w:r>
    </w:p>
    <w:p w14:paraId="5B4AF0BE" w14:textId="77777777" w:rsidR="00CC1942" w:rsidRPr="004B26D6" w:rsidRDefault="00CC1942" w:rsidP="00CC1942">
      <w:pPr>
        <w:pStyle w:val="Listeavsnitt"/>
        <w:numPr>
          <w:ilvl w:val="0"/>
          <w:numId w:val="19"/>
        </w:numPr>
        <w:rPr>
          <w:iCs/>
          <w:sz w:val="20"/>
          <w:szCs w:val="20"/>
        </w:rPr>
      </w:pPr>
      <w:r w:rsidRPr="004B26D6">
        <w:rPr>
          <w:iCs/>
          <w:sz w:val="20"/>
          <w:szCs w:val="20"/>
        </w:rPr>
        <w:t xml:space="preserve">Prosjektet kan overføres og/eller reproduseres («Transferable and/or reprodusible»)  </w:t>
      </w:r>
    </w:p>
    <w:p w14:paraId="65028B1A" w14:textId="77777777" w:rsidR="00CC1942" w:rsidRPr="00F36462" w:rsidRDefault="00CC1942" w:rsidP="00CC1942">
      <w:pPr>
        <w:rPr>
          <w:iCs/>
          <w:sz w:val="20"/>
          <w:szCs w:val="20"/>
        </w:rPr>
      </w:pPr>
      <w:r w:rsidRPr="00F36462">
        <w:rPr>
          <w:iCs/>
          <w:sz w:val="20"/>
          <w:szCs w:val="20"/>
        </w:rPr>
        <w:t xml:space="preserve">Ønsker man en nærmere beskrivelse av FoU vises det til Frascati-manualen på OECDs nettsider eller utdrag på norsk publisert av Forskningsrådet. </w:t>
      </w:r>
    </w:p>
    <w:p w14:paraId="2D9F5BBC" w14:textId="77777777" w:rsidR="00CC1942" w:rsidRPr="00F36462" w:rsidRDefault="00CC1942" w:rsidP="00CC1942">
      <w:pPr>
        <w:rPr>
          <w:iCs/>
          <w:sz w:val="20"/>
          <w:szCs w:val="20"/>
        </w:rPr>
      </w:pPr>
      <w:r w:rsidRPr="00F36462">
        <w:rPr>
          <w:iCs/>
          <w:sz w:val="20"/>
          <w:szCs w:val="20"/>
        </w:rPr>
        <w:t xml:space="preserve">Bruk fritekstfeltet under til å få frem metodikk, risiko og nyvinning: 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74061" w14:paraId="502318AB" w14:textId="77777777" w:rsidTr="00D74061">
        <w:tc>
          <w:tcPr>
            <w:tcW w:w="9062" w:type="dxa"/>
          </w:tcPr>
          <w:p w14:paraId="7A0E99BA" w14:textId="77777777" w:rsidR="00D74061" w:rsidRPr="00CC1942" w:rsidRDefault="00D74061" w:rsidP="00D74061">
            <w:pPr>
              <w:spacing w:line="276" w:lineRule="auto"/>
              <w:rPr>
                <w:color w:val="3627EE" w:themeColor="accent1"/>
                <w:sz w:val="18"/>
                <w:szCs w:val="18"/>
              </w:rPr>
            </w:pPr>
            <w:r w:rsidRPr="00CC1942">
              <w:rPr>
                <w:color w:val="3627EE" w:themeColor="accent1"/>
                <w:sz w:val="18"/>
                <w:szCs w:val="18"/>
              </w:rPr>
              <w:t>Hva er dere usikre på med tanke på å lykkes med å utvikle løsningen?</w:t>
            </w:r>
          </w:p>
          <w:p w14:paraId="1D2C741A" w14:textId="77777777" w:rsidR="00D74061" w:rsidRPr="00CC1942" w:rsidRDefault="00D74061" w:rsidP="00D74061">
            <w:pPr>
              <w:spacing w:line="276" w:lineRule="auto"/>
              <w:rPr>
                <w:color w:val="3627EE" w:themeColor="accent1"/>
                <w:sz w:val="18"/>
                <w:szCs w:val="18"/>
              </w:rPr>
            </w:pPr>
            <w:r w:rsidRPr="00CC1942">
              <w:rPr>
                <w:color w:val="3627EE" w:themeColor="accent1"/>
                <w:sz w:val="18"/>
                <w:szCs w:val="18"/>
              </w:rPr>
              <w:t>Hva håper dere å lære og hvordan vil dette kunne hjelpe dere videre?</w:t>
            </w:r>
          </w:p>
          <w:p w14:paraId="4D6EC2C4" w14:textId="77777777" w:rsidR="00D74061" w:rsidRPr="00CC1942" w:rsidRDefault="00D74061" w:rsidP="00D74061">
            <w:pPr>
              <w:spacing w:line="276" w:lineRule="auto"/>
              <w:rPr>
                <w:color w:val="3627EE" w:themeColor="accent1"/>
                <w:sz w:val="18"/>
                <w:szCs w:val="18"/>
              </w:rPr>
            </w:pPr>
            <w:r w:rsidRPr="00CC1942">
              <w:rPr>
                <w:color w:val="3627EE" w:themeColor="accent1"/>
                <w:sz w:val="18"/>
                <w:szCs w:val="18"/>
              </w:rPr>
              <w:t>Hva finnes av kunnskap om dette allerede?</w:t>
            </w:r>
          </w:p>
          <w:p w14:paraId="2D32B152" w14:textId="77777777" w:rsidR="00D74061" w:rsidRPr="00CC1942" w:rsidRDefault="00D74061" w:rsidP="00D74061">
            <w:pPr>
              <w:spacing w:line="276" w:lineRule="auto"/>
              <w:rPr>
                <w:color w:val="3627EE" w:themeColor="accent1"/>
                <w:sz w:val="18"/>
                <w:szCs w:val="18"/>
              </w:rPr>
            </w:pPr>
            <w:r w:rsidRPr="00CC1942">
              <w:rPr>
                <w:color w:val="3627EE" w:themeColor="accent1"/>
                <w:sz w:val="18"/>
                <w:szCs w:val="18"/>
              </w:rPr>
              <w:t>Hvordan vil det dere lærer i prosjektet hjelpe dere videre?</w:t>
            </w:r>
          </w:p>
          <w:p w14:paraId="17D1EEDA" w14:textId="77777777" w:rsidR="00D74061" w:rsidRDefault="00D74061" w:rsidP="00F36462">
            <w:pPr>
              <w:shd w:val="clear" w:color="auto" w:fill="FFFFFF" w:themeFill="background1"/>
              <w:rPr>
                <w:color w:val="3627EE" w:themeColor="accent1"/>
                <w:sz w:val="18"/>
                <w:szCs w:val="18"/>
              </w:rPr>
            </w:pPr>
            <w:r w:rsidRPr="00F36462">
              <w:rPr>
                <w:color w:val="3627EE" w:themeColor="accent1"/>
                <w:sz w:val="18"/>
                <w:szCs w:val="18"/>
              </w:rPr>
              <w:t>Sett opp mot bransjens internasjonale kunnskapsnivå i dag, hvor langt fremme vil dere være etter gjennomført prosjekt?</w:t>
            </w:r>
          </w:p>
          <w:p w14:paraId="6498AC9E" w14:textId="0CC961A5" w:rsidR="00D74061" w:rsidRDefault="00D74061" w:rsidP="00D74061">
            <w:pPr>
              <w:rPr>
                <w:i/>
                <w:color w:val="FF0000"/>
                <w:sz w:val="18"/>
                <w:szCs w:val="18"/>
              </w:rPr>
            </w:pPr>
          </w:p>
        </w:tc>
      </w:tr>
    </w:tbl>
    <w:p w14:paraId="1360A3CB" w14:textId="77777777" w:rsidR="00D35659" w:rsidRPr="00CC1A49" w:rsidRDefault="00D35659" w:rsidP="00A139D1"/>
    <w:p w14:paraId="23AC593C" w14:textId="66845848" w:rsidR="006A0F37" w:rsidRPr="008211FC" w:rsidRDefault="009475CC" w:rsidP="008211FC">
      <w:pPr>
        <w:pStyle w:val="4Overskrift"/>
        <w:rPr>
          <w:lang w:val="nb-NO"/>
        </w:rPr>
      </w:pPr>
      <w:r w:rsidRPr="00CC1A49">
        <w:rPr>
          <w:lang w:val="nb-NO"/>
        </w:rPr>
        <w:t>9</w:t>
      </w:r>
      <w:r w:rsidR="006A0F37" w:rsidRPr="00CC1A49">
        <w:rPr>
          <w:lang w:val="nb-NO"/>
        </w:rPr>
        <w:t xml:space="preserve">. Vurderingskriterier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073"/>
        <w:gridCol w:w="6989"/>
      </w:tblGrid>
      <w:tr w:rsidR="006A0F37" w:rsidRPr="006A0F37" w14:paraId="399960E7" w14:textId="77777777" w:rsidTr="00CC1942">
        <w:trPr>
          <w:trHeight w:val="567"/>
        </w:trPr>
        <w:tc>
          <w:tcPr>
            <w:tcW w:w="2073" w:type="dxa"/>
            <w:vAlign w:val="center"/>
          </w:tcPr>
          <w:p w14:paraId="25E81A35" w14:textId="6011CB9C" w:rsidR="006A0F37" w:rsidRPr="006A0F37" w:rsidRDefault="00CC1942" w:rsidP="00B153D0">
            <w:pPr>
              <w:rPr>
                <w:sz w:val="20"/>
                <w:szCs w:val="20"/>
              </w:rPr>
            </w:pPr>
            <w:r w:rsidRPr="00CC1942">
              <w:rPr>
                <w:sz w:val="20"/>
                <w:szCs w:val="20"/>
              </w:rPr>
              <w:t>Relevans for utvikling av et nasjonalt senter for jordobservasjon i Tromsø</w:t>
            </w:r>
          </w:p>
        </w:tc>
        <w:tc>
          <w:tcPr>
            <w:tcW w:w="6989" w:type="dxa"/>
            <w:vAlign w:val="center"/>
          </w:tcPr>
          <w:p w14:paraId="772D9749" w14:textId="77777777" w:rsidR="00CC1942" w:rsidRPr="00CC1942" w:rsidRDefault="00CC1942" w:rsidP="00CC1942">
            <w:pPr>
              <w:spacing w:line="276" w:lineRule="auto"/>
              <w:rPr>
                <w:color w:val="3627EE" w:themeColor="accent1"/>
                <w:sz w:val="18"/>
                <w:szCs w:val="18"/>
              </w:rPr>
            </w:pPr>
            <w:r w:rsidRPr="00CC1942">
              <w:rPr>
                <w:color w:val="3627EE" w:themeColor="accent1"/>
                <w:sz w:val="18"/>
                <w:szCs w:val="18"/>
              </w:rPr>
              <w:t xml:space="preserve">Hvordan vil prosjektforslaget bidra til realisering eller utvikling av et nasjonal senter for jordobservasjon?  </w:t>
            </w:r>
          </w:p>
          <w:p w14:paraId="2B11B851" w14:textId="77777777" w:rsidR="00CC1942" w:rsidRPr="00CC1942" w:rsidRDefault="00CC1942" w:rsidP="00CC1942">
            <w:pPr>
              <w:spacing w:line="276" w:lineRule="auto"/>
              <w:rPr>
                <w:color w:val="3627EE" w:themeColor="accent1"/>
                <w:sz w:val="18"/>
                <w:szCs w:val="18"/>
              </w:rPr>
            </w:pPr>
            <w:r w:rsidRPr="00CC1942">
              <w:rPr>
                <w:color w:val="3627EE" w:themeColor="accent1"/>
                <w:sz w:val="18"/>
                <w:szCs w:val="18"/>
              </w:rPr>
              <w:t xml:space="preserve"> </w:t>
            </w:r>
          </w:p>
          <w:p w14:paraId="61D8CB5F" w14:textId="77777777" w:rsidR="00CC1942" w:rsidRPr="00CC1942" w:rsidRDefault="00CC1942" w:rsidP="00CC1942">
            <w:pPr>
              <w:spacing w:line="276" w:lineRule="auto"/>
              <w:rPr>
                <w:color w:val="3627EE" w:themeColor="accent1"/>
                <w:sz w:val="18"/>
                <w:szCs w:val="18"/>
              </w:rPr>
            </w:pPr>
            <w:r w:rsidRPr="00CC1942">
              <w:rPr>
                <w:color w:val="3627EE" w:themeColor="accent1"/>
                <w:sz w:val="18"/>
                <w:szCs w:val="18"/>
              </w:rPr>
              <w:t xml:space="preserve">Hvordan vil prosjektet bidra til at et nasjonalt senter for jordobservasjon utvikler nye bruksområder og tjenester med bruk av jordobservasjon?  </w:t>
            </w:r>
          </w:p>
          <w:p w14:paraId="54FEF472" w14:textId="77777777" w:rsidR="00CC1942" w:rsidRPr="00CC1942" w:rsidRDefault="00CC1942" w:rsidP="00CC1942">
            <w:pPr>
              <w:spacing w:line="276" w:lineRule="auto"/>
              <w:rPr>
                <w:color w:val="3627EE" w:themeColor="accent1"/>
                <w:sz w:val="18"/>
                <w:szCs w:val="18"/>
              </w:rPr>
            </w:pPr>
            <w:r w:rsidRPr="00CC1942">
              <w:rPr>
                <w:color w:val="3627EE" w:themeColor="accent1"/>
                <w:sz w:val="18"/>
                <w:szCs w:val="18"/>
              </w:rPr>
              <w:t xml:space="preserve"> </w:t>
            </w:r>
          </w:p>
          <w:p w14:paraId="07072EC1" w14:textId="53F499B2" w:rsidR="006A0F37" w:rsidRPr="006A0F37" w:rsidRDefault="00CC1942" w:rsidP="00CC1942">
            <w:pPr>
              <w:spacing w:line="276" w:lineRule="auto"/>
              <w:rPr>
                <w:color w:val="FF0000"/>
                <w:sz w:val="20"/>
                <w:szCs w:val="20"/>
              </w:rPr>
            </w:pPr>
            <w:r w:rsidRPr="00CC1942">
              <w:rPr>
                <w:color w:val="3627EE" w:themeColor="accent1"/>
                <w:sz w:val="18"/>
                <w:szCs w:val="18"/>
              </w:rPr>
              <w:t xml:space="preserve">Hvordan er tilknytningen eller samarbeidet med kunnskapsmiljøene for jordobservasjon i Tromsø?  </w:t>
            </w:r>
          </w:p>
        </w:tc>
      </w:tr>
      <w:tr w:rsidR="006A0F37" w:rsidRPr="006A0F37" w14:paraId="6731F8B1" w14:textId="77777777" w:rsidTr="008211FC">
        <w:trPr>
          <w:trHeight w:val="567"/>
        </w:trPr>
        <w:tc>
          <w:tcPr>
            <w:tcW w:w="2073" w:type="dxa"/>
            <w:vAlign w:val="center"/>
          </w:tcPr>
          <w:p w14:paraId="4C276000" w14:textId="77777777" w:rsidR="006A0F37" w:rsidRPr="006A0F37" w:rsidRDefault="006A0F37" w:rsidP="00B153D0">
            <w:pPr>
              <w:rPr>
                <w:sz w:val="20"/>
                <w:szCs w:val="20"/>
              </w:rPr>
            </w:pPr>
            <w:r w:rsidRPr="006A0F37">
              <w:rPr>
                <w:sz w:val="20"/>
                <w:szCs w:val="20"/>
              </w:rPr>
              <w:t>Bærekraft</w:t>
            </w:r>
          </w:p>
        </w:tc>
        <w:tc>
          <w:tcPr>
            <w:tcW w:w="6989" w:type="dxa"/>
            <w:shd w:val="clear" w:color="auto" w:fill="FFFFFF" w:themeFill="background1"/>
            <w:vAlign w:val="center"/>
          </w:tcPr>
          <w:p w14:paraId="52822E2B" w14:textId="62EDAE04" w:rsidR="006A0F37" w:rsidRPr="006A0F37" w:rsidRDefault="006D14C1" w:rsidP="00B153D0">
            <w:pPr>
              <w:rPr>
                <w:sz w:val="20"/>
                <w:szCs w:val="20"/>
              </w:rPr>
            </w:pPr>
            <w:r w:rsidRPr="008211FC">
              <w:rPr>
                <w:color w:val="3627EE" w:themeColor="accent1"/>
                <w:sz w:val="18"/>
                <w:szCs w:val="18"/>
              </w:rPr>
              <w:t xml:space="preserve">Redegjør for hvordan prosjektet bidrar til grønn omstilling og bærekraftig næringsutvikling. </w:t>
            </w:r>
          </w:p>
        </w:tc>
      </w:tr>
      <w:tr w:rsidR="006A0F37" w:rsidRPr="006A0F37" w14:paraId="51846D5F" w14:textId="77777777" w:rsidTr="00CC1942">
        <w:trPr>
          <w:trHeight w:val="567"/>
        </w:trPr>
        <w:tc>
          <w:tcPr>
            <w:tcW w:w="2073" w:type="dxa"/>
            <w:vAlign w:val="center"/>
          </w:tcPr>
          <w:p w14:paraId="25ACCB2F" w14:textId="049529E6" w:rsidR="006A0F37" w:rsidRPr="006A0F37" w:rsidRDefault="00CC1942" w:rsidP="00B153D0">
            <w:pPr>
              <w:rPr>
                <w:sz w:val="20"/>
                <w:szCs w:val="20"/>
              </w:rPr>
            </w:pPr>
            <w:r w:rsidRPr="004B2BD9"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  <w:t>Verdiskaping i Nord-Norge og Svalbard </w:t>
            </w:r>
          </w:p>
        </w:tc>
        <w:tc>
          <w:tcPr>
            <w:tcW w:w="6989" w:type="dxa"/>
            <w:vAlign w:val="center"/>
          </w:tcPr>
          <w:p w14:paraId="4A2A3D74" w14:textId="6D627398" w:rsidR="006A0F37" w:rsidRPr="00CC1942" w:rsidRDefault="00CC1942" w:rsidP="00FC55B0">
            <w:pPr>
              <w:rPr>
                <w:color w:val="3627EE" w:themeColor="accent1"/>
                <w:sz w:val="18"/>
                <w:szCs w:val="18"/>
              </w:rPr>
            </w:pPr>
            <w:r w:rsidRPr="00CC1942">
              <w:rPr>
                <w:color w:val="3627EE" w:themeColor="accent1"/>
                <w:sz w:val="18"/>
                <w:szCs w:val="18"/>
              </w:rPr>
              <w:t>Beskriv hv</w:t>
            </w:r>
            <w:r w:rsidR="00FC55B0">
              <w:rPr>
                <w:color w:val="3627EE" w:themeColor="accent1"/>
                <w:sz w:val="18"/>
                <w:szCs w:val="18"/>
              </w:rPr>
              <w:t xml:space="preserve">ordan prosjektet vil bidra til økt verdiskaping i Nord-Norge og Svalbard i form av </w:t>
            </w:r>
            <w:r w:rsidR="006E13FC">
              <w:rPr>
                <w:color w:val="3627EE" w:themeColor="accent1"/>
                <w:sz w:val="18"/>
                <w:szCs w:val="18"/>
              </w:rPr>
              <w:t xml:space="preserve">vekst, omsetning og sysselsetting. </w:t>
            </w:r>
          </w:p>
        </w:tc>
      </w:tr>
      <w:tr w:rsidR="006A0F37" w:rsidRPr="006A0F37" w14:paraId="6C519262" w14:textId="77777777" w:rsidTr="00CC1942">
        <w:trPr>
          <w:trHeight w:val="567"/>
        </w:trPr>
        <w:tc>
          <w:tcPr>
            <w:tcW w:w="2073" w:type="dxa"/>
            <w:vAlign w:val="center"/>
          </w:tcPr>
          <w:p w14:paraId="7D49F5F1" w14:textId="77777777" w:rsidR="006A0F37" w:rsidRPr="006A0F37" w:rsidRDefault="006A0F37" w:rsidP="00B153D0">
            <w:pPr>
              <w:rPr>
                <w:sz w:val="20"/>
                <w:szCs w:val="20"/>
              </w:rPr>
            </w:pPr>
            <w:r w:rsidRPr="006A0F37">
              <w:rPr>
                <w:sz w:val="20"/>
                <w:szCs w:val="20"/>
              </w:rPr>
              <w:lastRenderedPageBreak/>
              <w:t xml:space="preserve">Gjennomføringsevne </w:t>
            </w:r>
          </w:p>
        </w:tc>
        <w:tc>
          <w:tcPr>
            <w:tcW w:w="6989" w:type="dxa"/>
            <w:vAlign w:val="center"/>
          </w:tcPr>
          <w:p w14:paraId="0DCFB28D" w14:textId="77777777" w:rsidR="00DE0D74" w:rsidRDefault="006A0F37" w:rsidP="00B153D0">
            <w:pPr>
              <w:rPr>
                <w:color w:val="3627EE" w:themeColor="accent1"/>
                <w:sz w:val="18"/>
                <w:szCs w:val="18"/>
              </w:rPr>
            </w:pPr>
            <w:r w:rsidRPr="00B153D0">
              <w:rPr>
                <w:color w:val="3627EE" w:themeColor="accent1"/>
                <w:sz w:val="18"/>
                <w:szCs w:val="18"/>
              </w:rPr>
              <w:t xml:space="preserve">Beskriv hvilken kompetanse og ressurser dere har tilgjengelig for å levere på prosjektet (gjør et skille mellom interne ressurser i organisasjonen og eksterne ressurser). </w:t>
            </w:r>
          </w:p>
          <w:p w14:paraId="196D0AE6" w14:textId="4187B24B" w:rsidR="006A0F37" w:rsidRPr="00B153D0" w:rsidRDefault="006A0F37" w:rsidP="00B153D0">
            <w:pPr>
              <w:rPr>
                <w:color w:val="3627EE" w:themeColor="accent1"/>
                <w:sz w:val="18"/>
                <w:szCs w:val="18"/>
              </w:rPr>
            </w:pPr>
            <w:r w:rsidRPr="00B153D0">
              <w:rPr>
                <w:color w:val="3627EE" w:themeColor="accent1"/>
                <w:sz w:val="18"/>
                <w:szCs w:val="18"/>
              </w:rPr>
              <w:t xml:space="preserve">Har dere tidligere gjennomførte prosjekter med gode resultater å vise til? </w:t>
            </w:r>
          </w:p>
          <w:p w14:paraId="0747E60F" w14:textId="77777777" w:rsidR="006A0F37" w:rsidRPr="00B153D0" w:rsidRDefault="006A0F37" w:rsidP="00B153D0">
            <w:pPr>
              <w:rPr>
                <w:color w:val="3627EE" w:themeColor="accent1"/>
                <w:sz w:val="18"/>
                <w:szCs w:val="18"/>
              </w:rPr>
            </w:pPr>
            <w:r w:rsidRPr="00B153D0">
              <w:rPr>
                <w:color w:val="3627EE" w:themeColor="accent1"/>
                <w:sz w:val="18"/>
                <w:szCs w:val="18"/>
              </w:rPr>
              <w:t xml:space="preserve">Økonomisk gjennomføringsevne vil også bli vurdert. </w:t>
            </w:r>
          </w:p>
        </w:tc>
      </w:tr>
      <w:tr w:rsidR="006A0F37" w:rsidRPr="006A0F37" w14:paraId="35F391D2" w14:textId="77777777" w:rsidTr="00CC1942">
        <w:trPr>
          <w:trHeight w:val="567"/>
        </w:trPr>
        <w:tc>
          <w:tcPr>
            <w:tcW w:w="2073" w:type="dxa"/>
            <w:vAlign w:val="center"/>
          </w:tcPr>
          <w:p w14:paraId="106997A4" w14:textId="347E1EA8" w:rsidR="006A0F37" w:rsidRPr="006A0F37" w:rsidRDefault="00CC1942" w:rsidP="00B153D0">
            <w:pPr>
              <w:rPr>
                <w:sz w:val="20"/>
                <w:szCs w:val="20"/>
              </w:rPr>
            </w:pPr>
            <w:r w:rsidRPr="00CC1942">
              <w:rPr>
                <w:sz w:val="20"/>
                <w:szCs w:val="20"/>
              </w:rPr>
              <w:t>Innovasjonshøyde</w:t>
            </w:r>
          </w:p>
        </w:tc>
        <w:tc>
          <w:tcPr>
            <w:tcW w:w="6989" w:type="dxa"/>
            <w:vAlign w:val="center"/>
          </w:tcPr>
          <w:p w14:paraId="07EBFD44" w14:textId="77777777" w:rsidR="00CC1942" w:rsidRPr="00CC1942" w:rsidRDefault="00CC1942" w:rsidP="00CC1942">
            <w:pPr>
              <w:spacing w:line="276" w:lineRule="auto"/>
              <w:rPr>
                <w:color w:val="3627EE" w:themeColor="accent1"/>
                <w:sz w:val="18"/>
                <w:szCs w:val="18"/>
              </w:rPr>
            </w:pPr>
            <w:r w:rsidRPr="00CC1942">
              <w:rPr>
                <w:color w:val="3627EE" w:themeColor="accent1"/>
                <w:sz w:val="18"/>
                <w:szCs w:val="18"/>
              </w:rPr>
              <w:t xml:space="preserve">Redegjør for dagens alternativer og hvordan den planlagte løsningen er bedre enn hva som er tilgjengelig i dag.  </w:t>
            </w:r>
          </w:p>
          <w:p w14:paraId="035FCF6E" w14:textId="77777777" w:rsidR="00CC1942" w:rsidRPr="00CC1942" w:rsidRDefault="00CC1942" w:rsidP="00CC1942">
            <w:pPr>
              <w:spacing w:line="276" w:lineRule="auto"/>
              <w:rPr>
                <w:color w:val="3627EE" w:themeColor="accent1"/>
                <w:sz w:val="18"/>
                <w:szCs w:val="18"/>
              </w:rPr>
            </w:pPr>
            <w:r w:rsidRPr="00CC1942">
              <w:rPr>
                <w:color w:val="3627EE" w:themeColor="accent1"/>
                <w:sz w:val="18"/>
                <w:szCs w:val="18"/>
              </w:rPr>
              <w:t xml:space="preserve">Er løsningen unik sett opp mot eksisterende løsninger?  </w:t>
            </w:r>
          </w:p>
          <w:p w14:paraId="1C885A0E" w14:textId="0DA56B82" w:rsidR="006A0F37" w:rsidRPr="00B153D0" w:rsidRDefault="00CC1942" w:rsidP="00CC1942">
            <w:pPr>
              <w:spacing w:line="276" w:lineRule="auto"/>
              <w:rPr>
                <w:color w:val="FF0000"/>
                <w:sz w:val="20"/>
                <w:szCs w:val="20"/>
              </w:rPr>
            </w:pPr>
            <w:r w:rsidRPr="00CC1942">
              <w:rPr>
                <w:color w:val="3627EE" w:themeColor="accent1"/>
                <w:sz w:val="18"/>
                <w:szCs w:val="18"/>
              </w:rPr>
              <w:t xml:space="preserve">Hvem eier problemet som tjenesten eller produktet skal løse, og hvordan har de vært involvert i å definere og/eller validere løsningsforslaget.  </w:t>
            </w:r>
          </w:p>
        </w:tc>
      </w:tr>
    </w:tbl>
    <w:p w14:paraId="5EBEEF06" w14:textId="053D4082" w:rsidR="006A0F37" w:rsidRPr="00EB687E" w:rsidRDefault="009475CC" w:rsidP="006A0F37">
      <w:pPr>
        <w:pStyle w:val="4Overskrift"/>
        <w:rPr>
          <w:lang w:val="nb-NO"/>
        </w:rPr>
      </w:pPr>
      <w:r w:rsidRPr="00EB687E">
        <w:rPr>
          <w:lang w:val="nb-NO"/>
        </w:rPr>
        <w:t>10</w:t>
      </w:r>
      <w:r w:rsidR="006A0F37" w:rsidRPr="00EB687E">
        <w:rPr>
          <w:lang w:val="nb-NO"/>
        </w:rPr>
        <w:t>. Andre opplysninger</w:t>
      </w:r>
    </w:p>
    <w:p w14:paraId="5DE4921E" w14:textId="77777777" w:rsidR="006A0F37" w:rsidRPr="00162C14" w:rsidRDefault="006A0F37" w:rsidP="006A0F37">
      <w:pPr>
        <w:rPr>
          <w:color w:val="FF0000"/>
          <w:sz w:val="21"/>
          <w:szCs w:val="21"/>
        </w:rPr>
      </w:pPr>
      <w:r w:rsidRPr="00162C14">
        <w:rPr>
          <w:color w:val="3627EE" w:themeColor="accent1"/>
          <w:sz w:val="20"/>
          <w:szCs w:val="20"/>
        </w:rPr>
        <w:t xml:space="preserve">Dersom det er relevant for søknaden kan tilleggsopplysninger legges til her. </w:t>
      </w:r>
    </w:p>
    <w:p w14:paraId="24C67A0B" w14:textId="51DD6A32" w:rsidR="006A0F37" w:rsidRPr="006A0F37" w:rsidRDefault="009475CC" w:rsidP="006A0F37">
      <w:pPr>
        <w:pStyle w:val="4Overskrift"/>
      </w:pPr>
      <w:r>
        <w:t>11</w:t>
      </w:r>
      <w:r w:rsidR="006A0F37" w:rsidRPr="006A0F37">
        <w:t xml:space="preserve">. Kontaktinformasjon </w:t>
      </w:r>
    </w:p>
    <w:tbl>
      <w:tblPr>
        <w:tblStyle w:val="Tabellrutenett"/>
        <w:tblW w:w="9067" w:type="dxa"/>
        <w:tblLook w:val="04A0" w:firstRow="1" w:lastRow="0" w:firstColumn="1" w:lastColumn="0" w:noHBand="0" w:noVBand="1"/>
      </w:tblPr>
      <w:tblGrid>
        <w:gridCol w:w="3256"/>
        <w:gridCol w:w="5811"/>
      </w:tblGrid>
      <w:tr w:rsidR="006A0F37" w:rsidRPr="006A0F37" w14:paraId="4AAD405A" w14:textId="77777777" w:rsidTr="00047EDD">
        <w:trPr>
          <w:trHeight w:val="567"/>
        </w:trPr>
        <w:tc>
          <w:tcPr>
            <w:tcW w:w="3256" w:type="dxa"/>
            <w:vAlign w:val="center"/>
          </w:tcPr>
          <w:p w14:paraId="6D44B61C" w14:textId="77777777" w:rsidR="006A0F37" w:rsidRPr="006A0F37" w:rsidRDefault="006A0F37" w:rsidP="00047EDD">
            <w:pPr>
              <w:rPr>
                <w:sz w:val="20"/>
                <w:szCs w:val="20"/>
              </w:rPr>
            </w:pPr>
            <w:r w:rsidRPr="006A0F37">
              <w:rPr>
                <w:sz w:val="20"/>
                <w:szCs w:val="20"/>
              </w:rPr>
              <w:t xml:space="preserve">Kontaktperson for søknaden </w:t>
            </w:r>
          </w:p>
        </w:tc>
        <w:tc>
          <w:tcPr>
            <w:tcW w:w="5811" w:type="dxa"/>
            <w:vAlign w:val="center"/>
          </w:tcPr>
          <w:p w14:paraId="000B4045" w14:textId="77777777" w:rsidR="006A0F37" w:rsidRPr="006A0F37" w:rsidRDefault="006A0F37" w:rsidP="00047EDD">
            <w:pPr>
              <w:rPr>
                <w:sz w:val="20"/>
                <w:szCs w:val="20"/>
              </w:rPr>
            </w:pPr>
          </w:p>
        </w:tc>
      </w:tr>
      <w:tr w:rsidR="006A0F37" w:rsidRPr="006A0F37" w14:paraId="63DDD546" w14:textId="77777777" w:rsidTr="00047EDD">
        <w:trPr>
          <w:trHeight w:val="567"/>
        </w:trPr>
        <w:tc>
          <w:tcPr>
            <w:tcW w:w="3256" w:type="dxa"/>
            <w:vAlign w:val="center"/>
          </w:tcPr>
          <w:p w14:paraId="738A99C1" w14:textId="77777777" w:rsidR="006A0F37" w:rsidRPr="006A0F37" w:rsidRDefault="006A0F37" w:rsidP="00047EDD">
            <w:pPr>
              <w:rPr>
                <w:sz w:val="20"/>
                <w:szCs w:val="20"/>
              </w:rPr>
            </w:pPr>
            <w:r w:rsidRPr="006A0F37">
              <w:rPr>
                <w:sz w:val="20"/>
                <w:szCs w:val="20"/>
              </w:rPr>
              <w:t xml:space="preserve">Organisasjon </w:t>
            </w:r>
          </w:p>
        </w:tc>
        <w:tc>
          <w:tcPr>
            <w:tcW w:w="5811" w:type="dxa"/>
            <w:vAlign w:val="center"/>
          </w:tcPr>
          <w:p w14:paraId="27397F85" w14:textId="77777777" w:rsidR="006A0F37" w:rsidRPr="006A0F37" w:rsidRDefault="006A0F37" w:rsidP="00047EDD">
            <w:pPr>
              <w:rPr>
                <w:sz w:val="20"/>
                <w:szCs w:val="20"/>
              </w:rPr>
            </w:pPr>
          </w:p>
        </w:tc>
      </w:tr>
      <w:tr w:rsidR="006A0F37" w:rsidRPr="006A0F37" w14:paraId="1826982D" w14:textId="77777777" w:rsidTr="00047EDD">
        <w:trPr>
          <w:trHeight w:val="567"/>
        </w:trPr>
        <w:tc>
          <w:tcPr>
            <w:tcW w:w="3256" w:type="dxa"/>
            <w:vAlign w:val="center"/>
          </w:tcPr>
          <w:p w14:paraId="504BD4F7" w14:textId="77777777" w:rsidR="006A0F37" w:rsidRPr="006A0F37" w:rsidRDefault="006A0F37" w:rsidP="00047EDD">
            <w:pPr>
              <w:rPr>
                <w:sz w:val="20"/>
                <w:szCs w:val="20"/>
              </w:rPr>
            </w:pPr>
            <w:r w:rsidRPr="006A0F37">
              <w:rPr>
                <w:sz w:val="20"/>
                <w:szCs w:val="20"/>
              </w:rPr>
              <w:t>Epost</w:t>
            </w:r>
          </w:p>
        </w:tc>
        <w:tc>
          <w:tcPr>
            <w:tcW w:w="5811" w:type="dxa"/>
            <w:vAlign w:val="center"/>
          </w:tcPr>
          <w:p w14:paraId="0835EF36" w14:textId="77777777" w:rsidR="006A0F37" w:rsidRPr="006A0F37" w:rsidRDefault="006A0F37" w:rsidP="00047EDD">
            <w:pPr>
              <w:rPr>
                <w:sz w:val="20"/>
                <w:szCs w:val="20"/>
              </w:rPr>
            </w:pPr>
          </w:p>
        </w:tc>
      </w:tr>
      <w:tr w:rsidR="006A0F37" w:rsidRPr="006A0F37" w14:paraId="63AC520C" w14:textId="77777777" w:rsidTr="00047EDD">
        <w:trPr>
          <w:trHeight w:val="567"/>
        </w:trPr>
        <w:tc>
          <w:tcPr>
            <w:tcW w:w="3256" w:type="dxa"/>
            <w:vAlign w:val="center"/>
          </w:tcPr>
          <w:p w14:paraId="1BA8BA9C" w14:textId="77777777" w:rsidR="006A0F37" w:rsidRPr="006A0F37" w:rsidRDefault="006A0F37" w:rsidP="00047EDD">
            <w:pPr>
              <w:rPr>
                <w:sz w:val="20"/>
                <w:szCs w:val="20"/>
              </w:rPr>
            </w:pPr>
            <w:r w:rsidRPr="006A0F37">
              <w:rPr>
                <w:sz w:val="20"/>
                <w:szCs w:val="20"/>
              </w:rPr>
              <w:t xml:space="preserve">Telefon </w:t>
            </w:r>
          </w:p>
        </w:tc>
        <w:tc>
          <w:tcPr>
            <w:tcW w:w="5811" w:type="dxa"/>
            <w:vAlign w:val="center"/>
          </w:tcPr>
          <w:p w14:paraId="330BB85B" w14:textId="77777777" w:rsidR="006A0F37" w:rsidRPr="006A0F37" w:rsidRDefault="006A0F37" w:rsidP="00047EDD">
            <w:pPr>
              <w:rPr>
                <w:sz w:val="20"/>
                <w:szCs w:val="20"/>
              </w:rPr>
            </w:pPr>
          </w:p>
        </w:tc>
      </w:tr>
      <w:tr w:rsidR="006A0F37" w:rsidRPr="006A0F37" w14:paraId="2F1CAC63" w14:textId="77777777" w:rsidTr="00047EDD">
        <w:trPr>
          <w:trHeight w:val="567"/>
        </w:trPr>
        <w:tc>
          <w:tcPr>
            <w:tcW w:w="3256" w:type="dxa"/>
            <w:vAlign w:val="center"/>
          </w:tcPr>
          <w:p w14:paraId="64D49224" w14:textId="77777777" w:rsidR="006A0F37" w:rsidRPr="006A0F37" w:rsidRDefault="006A0F37" w:rsidP="00047EDD">
            <w:pPr>
              <w:rPr>
                <w:sz w:val="20"/>
                <w:szCs w:val="20"/>
              </w:rPr>
            </w:pPr>
            <w:r w:rsidRPr="006A0F37">
              <w:rPr>
                <w:sz w:val="20"/>
                <w:szCs w:val="20"/>
              </w:rPr>
              <w:t xml:space="preserve">Adresse </w:t>
            </w:r>
          </w:p>
        </w:tc>
        <w:tc>
          <w:tcPr>
            <w:tcW w:w="5811" w:type="dxa"/>
            <w:vAlign w:val="center"/>
          </w:tcPr>
          <w:p w14:paraId="49F74B9D" w14:textId="77777777" w:rsidR="006A0F37" w:rsidRPr="006A0F37" w:rsidRDefault="006A0F37" w:rsidP="00047EDD">
            <w:pPr>
              <w:rPr>
                <w:sz w:val="20"/>
                <w:szCs w:val="20"/>
              </w:rPr>
            </w:pPr>
          </w:p>
        </w:tc>
      </w:tr>
    </w:tbl>
    <w:p w14:paraId="0B0BACD7" w14:textId="6596501E" w:rsidR="006A0F37" w:rsidRPr="00914EF4" w:rsidRDefault="006A0F37" w:rsidP="00914EF4">
      <w:pPr>
        <w:pStyle w:val="4Overskrift"/>
      </w:pPr>
      <w:r w:rsidRPr="006A0F37">
        <w:t>10. Attestasjon</w:t>
      </w:r>
    </w:p>
    <w:p w14:paraId="453A1CC1" w14:textId="6B372DF9" w:rsidR="006A0F37" w:rsidRPr="00914EF4" w:rsidRDefault="006A0F37" w:rsidP="00533FC1">
      <w:pPr>
        <w:spacing w:line="276" w:lineRule="auto"/>
        <w:rPr>
          <w:sz w:val="20"/>
          <w:szCs w:val="20"/>
        </w:rPr>
      </w:pPr>
      <w:r w:rsidRPr="00914EF4">
        <w:rPr>
          <w:b/>
          <w:bCs/>
          <w:sz w:val="20"/>
          <w:szCs w:val="20"/>
        </w:rPr>
        <w:t>Sted/dato:</w:t>
      </w:r>
      <w:r w:rsidRPr="00914EF4">
        <w:rPr>
          <w:sz w:val="20"/>
          <w:szCs w:val="20"/>
        </w:rPr>
        <w:t xml:space="preserve"> /</w:t>
      </w:r>
      <w:r w:rsidRPr="00914EF4">
        <w:rPr>
          <w:b/>
          <w:bCs/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574784550"/>
          <w:showingPlcHdr/>
          <w:date>
            <w:dateFormat w:val="d. MMMM yyyy"/>
            <w:lid w:val="nb-NO"/>
            <w:storeMappedDataAs w:val="dateTime"/>
            <w:calendar w:val="gregorian"/>
          </w:date>
        </w:sdtPr>
        <w:sdtEndPr/>
        <w:sdtContent>
          <w:r w:rsidRPr="00914EF4">
            <w:rPr>
              <w:sz w:val="20"/>
              <w:szCs w:val="20"/>
            </w:rPr>
            <w:t>[Velg dato]</w:t>
          </w:r>
        </w:sdtContent>
      </w:sdt>
    </w:p>
    <w:p w14:paraId="616DFEEA" w14:textId="77777777" w:rsidR="006A0F37" w:rsidRPr="00914EF4" w:rsidRDefault="006A0F37" w:rsidP="00047EDD">
      <w:pPr>
        <w:rPr>
          <w:sz w:val="20"/>
          <w:szCs w:val="20"/>
        </w:rPr>
      </w:pPr>
      <w:r w:rsidRPr="00914EF4">
        <w:rPr>
          <w:sz w:val="20"/>
          <w:szCs w:val="20"/>
        </w:rPr>
        <w:t xml:space="preserve">Kontrakttaker, hovedansvarlig: </w:t>
      </w:r>
    </w:p>
    <w:p w14:paraId="53D938F0" w14:textId="77777777" w:rsidR="006A0F37" w:rsidRPr="00914EF4" w:rsidRDefault="006A0F37" w:rsidP="00047EDD">
      <w:pPr>
        <w:rPr>
          <w:sz w:val="20"/>
          <w:szCs w:val="20"/>
        </w:rPr>
      </w:pPr>
      <w:r w:rsidRPr="00914EF4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558B71" wp14:editId="4CD3559A">
                <wp:simplePos x="0" y="0"/>
                <wp:positionH relativeFrom="column">
                  <wp:posOffset>13335</wp:posOffset>
                </wp:positionH>
                <wp:positionV relativeFrom="paragraph">
                  <wp:posOffset>230542</wp:posOffset>
                </wp:positionV>
                <wp:extent cx="2981739" cy="0"/>
                <wp:effectExtent l="0" t="0" r="15875" b="12700"/>
                <wp:wrapNone/>
                <wp:docPr id="708924090" name="Rett linj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173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 xmlns:a="http://schemas.openxmlformats.org/drawingml/2006/main">
            <w:pict>
              <v:line id="Rett linje 2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050100 [3213]" strokeweight=".5pt" from="1.05pt,18.15pt" to="235.85pt,18.15pt" w14:anchorId="5461BB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">
                <v:stroke joinstyle="miter" dashstyle="dash"/>
              </v:line>
            </w:pict>
          </mc:Fallback>
        </mc:AlternateContent>
      </w:r>
    </w:p>
    <w:p w14:paraId="4F6A3889" w14:textId="77777777" w:rsidR="006A0F37" w:rsidRPr="00914EF4" w:rsidRDefault="006A0F37" w:rsidP="00047EDD">
      <w:pPr>
        <w:rPr>
          <w:sz w:val="20"/>
          <w:szCs w:val="20"/>
        </w:rPr>
      </w:pPr>
      <w:r w:rsidRPr="00914EF4">
        <w:rPr>
          <w:sz w:val="20"/>
          <w:szCs w:val="20"/>
        </w:rPr>
        <w:t xml:space="preserve">Kontaktperson: </w:t>
      </w:r>
    </w:p>
    <w:p w14:paraId="3907C872" w14:textId="77777777" w:rsidR="006A0F37" w:rsidRPr="00914EF4" w:rsidRDefault="006A0F37" w:rsidP="00047EDD">
      <w:pPr>
        <w:rPr>
          <w:sz w:val="20"/>
          <w:szCs w:val="20"/>
        </w:rPr>
      </w:pPr>
      <w:r w:rsidRPr="00914EF4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287CFD5" wp14:editId="0F3D04E2">
                <wp:simplePos x="0" y="0"/>
                <wp:positionH relativeFrom="column">
                  <wp:posOffset>25400</wp:posOffset>
                </wp:positionH>
                <wp:positionV relativeFrom="paragraph">
                  <wp:posOffset>244512</wp:posOffset>
                </wp:positionV>
                <wp:extent cx="2981739" cy="0"/>
                <wp:effectExtent l="0" t="0" r="15875" b="12700"/>
                <wp:wrapNone/>
                <wp:docPr id="3" name="Rett linj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173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 xmlns:a="http://schemas.openxmlformats.org/drawingml/2006/main">
            <w:pict>
              <v:line id="Rett linje 3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050100 [3213]" strokeweight=".5pt" from="2pt,19.25pt" to="236.8pt,19.25pt" w14:anchorId="4B526F8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">
                <v:stroke joinstyle="miter" dashstyle="dash"/>
              </v:line>
            </w:pict>
          </mc:Fallback>
        </mc:AlternateContent>
      </w:r>
    </w:p>
    <w:p w14:paraId="7AA18DBC" w14:textId="77777777" w:rsidR="006A0F37" w:rsidRPr="00914EF4" w:rsidRDefault="006A0F37" w:rsidP="00047EDD">
      <w:pPr>
        <w:rPr>
          <w:sz w:val="20"/>
          <w:szCs w:val="20"/>
        </w:rPr>
      </w:pPr>
      <w:r w:rsidRPr="00914EF4">
        <w:rPr>
          <w:sz w:val="20"/>
          <w:szCs w:val="20"/>
        </w:rPr>
        <w:t>(sign.)</w:t>
      </w:r>
    </w:p>
    <w:p w14:paraId="0D3A0DFE" w14:textId="10FF441B" w:rsidR="006A0F37" w:rsidRPr="006A0F37" w:rsidRDefault="006A0F37" w:rsidP="778C285A">
      <w:pPr>
        <w:rPr>
          <w:b/>
          <w:bCs/>
          <w:sz w:val="20"/>
          <w:szCs w:val="20"/>
        </w:rPr>
      </w:pPr>
      <w:r w:rsidRPr="778C285A">
        <w:rPr>
          <w:sz w:val="20"/>
          <w:szCs w:val="20"/>
        </w:rPr>
        <w:lastRenderedPageBreak/>
        <w:br w:type="page"/>
      </w:r>
    </w:p>
    <w:p w14:paraId="77C7D743" w14:textId="6CC8F269" w:rsidR="006A0F37" w:rsidRPr="006A0F37" w:rsidRDefault="006A0F37" w:rsidP="00162C14">
      <w:pPr>
        <w:pStyle w:val="4Overskrift"/>
      </w:pPr>
      <w:r w:rsidRPr="006A0F37">
        <w:lastRenderedPageBreak/>
        <w:t xml:space="preserve">Vedlegg </w:t>
      </w:r>
    </w:p>
    <w:p w14:paraId="489A2159" w14:textId="77777777" w:rsidR="006A0F37" w:rsidRPr="006A0F37" w:rsidRDefault="006A0F37" w:rsidP="006A0F37">
      <w:pPr>
        <w:rPr>
          <w:color w:val="FF0000"/>
          <w:sz w:val="20"/>
          <w:szCs w:val="20"/>
        </w:rPr>
      </w:pPr>
      <w:r w:rsidRPr="006A0F37">
        <w:rPr>
          <w:color w:val="FF0000"/>
          <w:sz w:val="20"/>
          <w:szCs w:val="20"/>
        </w:rPr>
        <w:t>Obligatoriske vedlegg</w:t>
      </w:r>
    </w:p>
    <w:p w14:paraId="5BFE1E7C" w14:textId="77777777" w:rsidR="006A0F37" w:rsidRPr="006A0F37" w:rsidRDefault="006A0F37" w:rsidP="006A0F37">
      <w:pPr>
        <w:pStyle w:val="Listeavsnitt"/>
        <w:numPr>
          <w:ilvl w:val="0"/>
          <w:numId w:val="12"/>
        </w:numPr>
        <w:spacing w:before="0" w:after="0" w:line="240" w:lineRule="auto"/>
        <w:rPr>
          <w:color w:val="FF0000"/>
          <w:sz w:val="20"/>
          <w:szCs w:val="20"/>
        </w:rPr>
      </w:pPr>
      <w:r w:rsidRPr="006A0F37">
        <w:rPr>
          <w:color w:val="FF0000"/>
          <w:sz w:val="20"/>
          <w:szCs w:val="20"/>
        </w:rPr>
        <w:t>Likviditetsbudsjett for prosjektperioden (kun for aksjeselskap)</w:t>
      </w:r>
    </w:p>
    <w:p w14:paraId="3EE45C01" w14:textId="77777777" w:rsidR="006A0F37" w:rsidRDefault="006A0F37" w:rsidP="006A0F37">
      <w:pPr>
        <w:pStyle w:val="Listeavsnitt"/>
        <w:numPr>
          <w:ilvl w:val="0"/>
          <w:numId w:val="12"/>
        </w:numPr>
        <w:spacing w:before="0" w:after="0" w:line="240" w:lineRule="auto"/>
        <w:rPr>
          <w:color w:val="FF0000"/>
          <w:sz w:val="20"/>
          <w:szCs w:val="20"/>
        </w:rPr>
      </w:pPr>
      <w:r w:rsidRPr="006A0F37">
        <w:rPr>
          <w:color w:val="FF0000"/>
          <w:sz w:val="20"/>
          <w:szCs w:val="20"/>
        </w:rPr>
        <w:t>Driftsbudsjett (kun for aksjeselskap)</w:t>
      </w:r>
    </w:p>
    <w:p w14:paraId="576076B6" w14:textId="7446D68F" w:rsidR="005C6F8F" w:rsidRPr="005C6F8F" w:rsidRDefault="005C6F8F" w:rsidP="005C6F8F">
      <w:pPr>
        <w:pStyle w:val="Listeavsnitt"/>
        <w:numPr>
          <w:ilvl w:val="0"/>
          <w:numId w:val="12"/>
        </w:numPr>
        <w:spacing w:before="0" w:after="0" w:line="240" w:lineRule="auto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>Oppdatert resultat- og balanseregnskap (for første halvår 2026)</w:t>
      </w:r>
    </w:p>
    <w:p w14:paraId="7A4515B7" w14:textId="764EC4A1" w:rsidR="006A0F37" w:rsidRPr="00C201AB" w:rsidRDefault="006A0F37" w:rsidP="00C201AB">
      <w:pPr>
        <w:pStyle w:val="Listeavsnitt"/>
        <w:numPr>
          <w:ilvl w:val="0"/>
          <w:numId w:val="12"/>
        </w:numPr>
        <w:spacing w:before="0" w:after="0" w:line="240" w:lineRule="auto"/>
        <w:rPr>
          <w:color w:val="FF0000"/>
          <w:sz w:val="20"/>
          <w:szCs w:val="20"/>
        </w:rPr>
      </w:pPr>
      <w:r w:rsidRPr="006A0F37">
        <w:rPr>
          <w:color w:val="FF0000"/>
          <w:sz w:val="20"/>
          <w:szCs w:val="20"/>
        </w:rPr>
        <w:t>Veikart for FoU til ferdig løsning</w:t>
      </w:r>
      <w:r w:rsidR="00C201AB">
        <w:rPr>
          <w:color w:val="FF0000"/>
          <w:sz w:val="20"/>
          <w:szCs w:val="20"/>
        </w:rPr>
        <w:t xml:space="preserve"> med i</w:t>
      </w:r>
      <w:r w:rsidRPr="00C201AB">
        <w:rPr>
          <w:color w:val="FF0000"/>
          <w:sz w:val="20"/>
          <w:szCs w:val="20"/>
        </w:rPr>
        <w:t>llustrasjon av tjenesten/produktet</w:t>
      </w:r>
    </w:p>
    <w:p w14:paraId="475EFF4C" w14:textId="77777777" w:rsidR="006A0F37" w:rsidRPr="006A0F37" w:rsidRDefault="006A0F37" w:rsidP="006A0F37">
      <w:pPr>
        <w:rPr>
          <w:color w:val="FF0000"/>
          <w:sz w:val="20"/>
          <w:szCs w:val="20"/>
        </w:rPr>
      </w:pPr>
    </w:p>
    <w:p w14:paraId="2274DD27" w14:textId="77777777" w:rsidR="006A0F37" w:rsidRPr="006A0F37" w:rsidRDefault="006A0F37" w:rsidP="006A0F37">
      <w:pPr>
        <w:rPr>
          <w:color w:val="FF0000"/>
          <w:sz w:val="20"/>
          <w:szCs w:val="20"/>
        </w:rPr>
      </w:pPr>
      <w:r w:rsidRPr="006A0F37">
        <w:rPr>
          <w:color w:val="FF0000"/>
          <w:sz w:val="20"/>
          <w:szCs w:val="20"/>
        </w:rPr>
        <w:t xml:space="preserve">Valgfrie vedlegg: </w:t>
      </w:r>
    </w:p>
    <w:p w14:paraId="7854F323" w14:textId="77777777" w:rsidR="006A0F37" w:rsidRPr="006A0F37" w:rsidRDefault="006A0F37" w:rsidP="006A0F37">
      <w:pPr>
        <w:pStyle w:val="Listeavsnitt"/>
        <w:numPr>
          <w:ilvl w:val="0"/>
          <w:numId w:val="12"/>
        </w:numPr>
        <w:spacing w:before="0" w:after="0" w:line="240" w:lineRule="auto"/>
        <w:rPr>
          <w:color w:val="FF0000"/>
          <w:sz w:val="20"/>
          <w:szCs w:val="20"/>
        </w:rPr>
      </w:pPr>
      <w:r w:rsidRPr="006A0F37">
        <w:rPr>
          <w:color w:val="FF0000"/>
          <w:sz w:val="20"/>
          <w:szCs w:val="20"/>
        </w:rPr>
        <w:t xml:space="preserve">CV til prosjektteam </w:t>
      </w:r>
    </w:p>
    <w:p w14:paraId="6E007AFA" w14:textId="740896AF" w:rsidR="006A0F37" w:rsidRPr="006A0F37" w:rsidRDefault="00BD1C8A" w:rsidP="006A0F37">
      <w:pPr>
        <w:pStyle w:val="Listeavsnitt"/>
        <w:numPr>
          <w:ilvl w:val="0"/>
          <w:numId w:val="12"/>
        </w:numPr>
        <w:spacing w:before="0" w:after="0" w:line="240" w:lineRule="auto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>F</w:t>
      </w:r>
      <w:r w:rsidR="006A0F37" w:rsidRPr="006A0F37">
        <w:rPr>
          <w:color w:val="FF0000"/>
          <w:sz w:val="20"/>
          <w:szCs w:val="20"/>
        </w:rPr>
        <w:t xml:space="preserve">orretningsmodell </w:t>
      </w:r>
    </w:p>
    <w:p w14:paraId="237AAD00" w14:textId="0796F356" w:rsidR="006A0F37" w:rsidRDefault="006A0F37" w:rsidP="006A0F37">
      <w:pPr>
        <w:pStyle w:val="Listeavsnitt"/>
        <w:numPr>
          <w:ilvl w:val="0"/>
          <w:numId w:val="12"/>
        </w:numPr>
        <w:spacing w:before="0" w:after="0" w:line="240" w:lineRule="auto"/>
        <w:rPr>
          <w:color w:val="FF0000"/>
          <w:sz w:val="20"/>
          <w:szCs w:val="20"/>
        </w:rPr>
      </w:pPr>
      <w:r w:rsidRPr="006A0F37">
        <w:rPr>
          <w:color w:val="FF0000"/>
          <w:sz w:val="20"/>
          <w:szCs w:val="20"/>
        </w:rPr>
        <w:t>Intensjonsavtaler</w:t>
      </w:r>
      <w:r w:rsidR="00432750">
        <w:rPr>
          <w:color w:val="FF0000"/>
          <w:sz w:val="20"/>
          <w:szCs w:val="20"/>
        </w:rPr>
        <w:t xml:space="preserve"> (for s</w:t>
      </w:r>
      <w:r w:rsidR="009E468A">
        <w:rPr>
          <w:color w:val="FF0000"/>
          <w:sz w:val="20"/>
          <w:szCs w:val="20"/>
        </w:rPr>
        <w:t>amarbeidsbonus)</w:t>
      </w:r>
    </w:p>
    <w:p w14:paraId="036DC817" w14:textId="477D19A2" w:rsidR="009E468A" w:rsidRPr="006A0F37" w:rsidRDefault="009E468A" w:rsidP="006A0F37">
      <w:pPr>
        <w:pStyle w:val="Listeavsnitt"/>
        <w:numPr>
          <w:ilvl w:val="0"/>
          <w:numId w:val="12"/>
        </w:numPr>
        <w:spacing w:before="0" w:after="0" w:line="240" w:lineRule="auto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>Plan for spredning av forskningsresultater (for spredningsbonus)</w:t>
      </w:r>
    </w:p>
    <w:p w14:paraId="7C55FDDA" w14:textId="71F8C591" w:rsidR="00390857" w:rsidRPr="005C6F8F" w:rsidRDefault="006A0F37" w:rsidP="00390857">
      <w:pPr>
        <w:pStyle w:val="Listeavsnitt"/>
        <w:numPr>
          <w:ilvl w:val="0"/>
          <w:numId w:val="12"/>
        </w:numPr>
        <w:spacing w:before="0" w:after="0" w:line="240" w:lineRule="auto"/>
        <w:rPr>
          <w:color w:val="FF0000"/>
          <w:sz w:val="20"/>
          <w:szCs w:val="20"/>
        </w:rPr>
      </w:pPr>
      <w:r w:rsidRPr="006A0F37">
        <w:rPr>
          <w:color w:val="FF0000"/>
          <w:sz w:val="20"/>
          <w:szCs w:val="20"/>
        </w:rPr>
        <w:t xml:space="preserve">Etiske retningslinjer </w:t>
      </w:r>
    </w:p>
    <w:p w14:paraId="095B16C7" w14:textId="77777777" w:rsidR="006A0F37" w:rsidRPr="006A0F37" w:rsidRDefault="006A0F37" w:rsidP="006A0F37">
      <w:pPr>
        <w:rPr>
          <w:color w:val="FF0000"/>
          <w:sz w:val="20"/>
          <w:szCs w:val="20"/>
        </w:rPr>
      </w:pPr>
      <w:r w:rsidRPr="006A0F37">
        <w:rPr>
          <w:color w:val="FF0000"/>
          <w:sz w:val="20"/>
          <w:szCs w:val="20"/>
        </w:rPr>
        <w:t>Dokumenter som flere CVer eller intensjonsavtaler skal slås sammen til én fil. Vedlegg skal navngis med kategori (f.eks. «CV_Organisasjonsnavn»</w:t>
      </w:r>
    </w:p>
    <w:p w14:paraId="068582CC" w14:textId="77777777" w:rsidR="006A0F37" w:rsidRPr="006A0F37" w:rsidRDefault="006A0F37" w:rsidP="006A0F37">
      <w:pPr>
        <w:rPr>
          <w:sz w:val="20"/>
          <w:szCs w:val="20"/>
        </w:rPr>
      </w:pPr>
    </w:p>
    <w:p w14:paraId="4AF78FEB" w14:textId="77777777" w:rsidR="006A0F37" w:rsidRPr="006A0F37" w:rsidRDefault="006A0F37" w:rsidP="006A0F37">
      <w:pPr>
        <w:rPr>
          <w:sz w:val="20"/>
          <w:szCs w:val="20"/>
        </w:rPr>
      </w:pPr>
    </w:p>
    <w:p w14:paraId="165912F9" w14:textId="77777777" w:rsidR="006A0F37" w:rsidRPr="006A0F37" w:rsidRDefault="006A0F37" w:rsidP="006A0F37">
      <w:pPr>
        <w:rPr>
          <w:sz w:val="20"/>
          <w:szCs w:val="20"/>
        </w:rPr>
      </w:pPr>
    </w:p>
    <w:p w14:paraId="7239A3CF" w14:textId="77777777" w:rsidR="006A0F37" w:rsidRPr="006A0F37" w:rsidRDefault="006A0F37" w:rsidP="006A0F37">
      <w:pPr>
        <w:rPr>
          <w:b/>
          <w:bCs/>
          <w:sz w:val="20"/>
          <w:szCs w:val="20"/>
        </w:rPr>
      </w:pPr>
    </w:p>
    <w:p w14:paraId="284E35BC" w14:textId="77777777" w:rsidR="0029027F" w:rsidRPr="006A0F37" w:rsidRDefault="0029027F" w:rsidP="006A0F37">
      <w:pPr>
        <w:rPr>
          <w:sz w:val="20"/>
          <w:szCs w:val="20"/>
        </w:rPr>
      </w:pPr>
    </w:p>
    <w:sectPr w:rsidR="0029027F" w:rsidRPr="006A0F37" w:rsidSect="0098259B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2268" w:right="1417" w:bottom="165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679FF0B" w14:textId="77777777" w:rsidR="00730047" w:rsidRDefault="00730047" w:rsidP="00852788">
      <w:r>
        <w:separator/>
      </w:r>
    </w:p>
  </w:endnote>
  <w:endnote w:type="continuationSeparator" w:id="0">
    <w:p w14:paraId="52033320" w14:textId="77777777" w:rsidR="00730047" w:rsidRDefault="00730047" w:rsidP="00852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(Kompleks skrif">
    <w:altName w:val="Times New Roman"/>
    <w:panose1 w:val="020B0604020202020204"/>
    <w:charset w:val="00"/>
    <w:family w:val="roman"/>
    <w:pitch w:val="default"/>
  </w:font>
  <w:font w:name="Times New Roman (Body CS)">
    <w:altName w:val="Times New Roman"/>
    <w:panose1 w:val="020B0604020202020204"/>
    <w:charset w:val="00"/>
    <w:family w:val="roman"/>
    <w:pitch w:val="default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Sidetall"/>
      </w:rPr>
      <w:id w:val="-964895077"/>
      <w:docPartObj>
        <w:docPartGallery w:val="Page Numbers (Bottom of Page)"/>
        <w:docPartUnique/>
      </w:docPartObj>
    </w:sdtPr>
    <w:sdtEndPr>
      <w:rPr>
        <w:rStyle w:val="Sidetall"/>
      </w:rPr>
    </w:sdtEndPr>
    <w:sdtContent>
      <w:p w14:paraId="28582A88" w14:textId="77777777" w:rsidR="00DD5789" w:rsidRDefault="00DD5789" w:rsidP="006813C4">
        <w:pPr>
          <w:pStyle w:val="Bunntekst"/>
          <w:framePr w:wrap="none" w:vAnchor="text" w:hAnchor="margin" w:y="1"/>
          <w:rPr>
            <w:rStyle w:val="Sidetall"/>
          </w:rPr>
        </w:pPr>
        <w:r>
          <w:rPr>
            <w:rStyle w:val="Sidetall"/>
          </w:rPr>
          <w:fldChar w:fldCharType="begin"/>
        </w:r>
        <w:r>
          <w:rPr>
            <w:rStyle w:val="Sidetall"/>
          </w:rPr>
          <w:instrText xml:space="preserve"> PAGE </w:instrText>
        </w:r>
        <w:r>
          <w:rPr>
            <w:rStyle w:val="Sidetall"/>
          </w:rPr>
          <w:fldChar w:fldCharType="end"/>
        </w:r>
      </w:p>
    </w:sdtContent>
  </w:sdt>
  <w:p w14:paraId="596465F1" w14:textId="77777777" w:rsidR="00DD5789" w:rsidRDefault="00DD5789" w:rsidP="006813C4">
    <w:pPr>
      <w:pStyle w:val="Bunntekst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BA8C257" w14:textId="77777777" w:rsidR="00852788" w:rsidRPr="00FB55AC" w:rsidRDefault="00E12258" w:rsidP="00E12258">
    <w:pPr>
      <w:pStyle w:val="Bunntekst"/>
      <w:rPr>
        <w:sz w:val="20"/>
        <w:szCs w:val="20"/>
      </w:rPr>
    </w:pPr>
    <w:r>
      <w:rPr>
        <w:rFonts w:cs="Arial"/>
        <w:b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326DDAEF" wp14:editId="3B74C0F1">
              <wp:simplePos x="0" y="0"/>
              <wp:positionH relativeFrom="column">
                <wp:posOffset>4542155</wp:posOffset>
              </wp:positionH>
              <wp:positionV relativeFrom="paragraph">
                <wp:posOffset>316865</wp:posOffset>
              </wp:positionV>
              <wp:extent cx="1282700" cy="463550"/>
              <wp:effectExtent l="0" t="0" r="0" b="0"/>
              <wp:wrapNone/>
              <wp:docPr id="560021872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B1083AA" w14:textId="77777777" w:rsidR="00E12258" w:rsidRPr="007736B3" w:rsidRDefault="00E12258" w:rsidP="00E12258">
                          <w:pPr>
                            <w:pStyle w:val="Bunntekst"/>
                            <w:spacing w:line="276" w:lineRule="auto"/>
                            <w:jc w:val="right"/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</w:pP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t xml:space="preserve">Side </w:t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instrText>PAGE  \* Arabic  \* MERGEFORMAT</w:instrText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t>1</w:t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fldChar w:fldCharType="end"/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t xml:space="preserve"> av </w:t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instrText>NUMPAGES  \* Arabic  \* MERGEFORMAT</w:instrText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t>2</w:t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  <w:p w14:paraId="6397C834" w14:textId="77777777" w:rsidR="00E12258" w:rsidRDefault="00E12258" w:rsidP="00E12258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>
          <w:pict>
            <v:shapetype id="_x0000_t202" coordsize="21600,21600" o:spt="202" path="m,l,21600r21600,l21600,xe" w14:anchorId="326DDAEF">
              <v:stroke joinstyle="miter"/>
              <v:path gradientshapeok="t" o:connecttype="rect"/>
            </v:shapetype>
            <v:shape id="Text Box 9" style="position:absolute;margin-left:357.65pt;margin-top:24.95pt;width:101pt;height:36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">
              <v:textbox>
                <w:txbxContent>
                  <w:p w:rsidRPr="007736B3" w:rsidR="00E12258" w:rsidP="00E12258" w:rsidRDefault="00E12258" w14:paraId="1B1083AA" w14:textId="77777777">
                    <w:pPr>
                      <w:pStyle w:val="Bunntekst"/>
                      <w:spacing w:line="276" w:lineRule="auto"/>
                      <w:jc w:val="right"/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</w:pP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t xml:space="preserve">Side </w:t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fldChar w:fldCharType="begin"/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instrText>PAGE  \* Arabic  \* MERGEFORMAT</w:instrText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fldChar w:fldCharType="separate"/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t>1</w:t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fldChar w:fldCharType="end"/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t xml:space="preserve"> av </w:t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fldChar w:fldCharType="begin"/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instrText>NUMPAGES  \* Arabic  \* MERGEFORMAT</w:instrText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fldChar w:fldCharType="separate"/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t>2</w:t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fldChar w:fldCharType="end"/>
                    </w:r>
                  </w:p>
                  <w:p w:rsidR="00E12258" w:rsidP="00E12258" w:rsidRDefault="00E12258" w14:paraId="6397C834" w14:textId="77777777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606DE68" wp14:editId="35911839">
              <wp:simplePos x="0" y="0"/>
              <wp:positionH relativeFrom="column">
                <wp:posOffset>1550670</wp:posOffset>
              </wp:positionH>
              <wp:positionV relativeFrom="paragraph">
                <wp:posOffset>105410</wp:posOffset>
              </wp:positionV>
              <wp:extent cx="2025650" cy="556260"/>
              <wp:effectExtent l="0" t="0" r="0" b="0"/>
              <wp:wrapNone/>
              <wp:docPr id="1825810924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256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D35D82F" w14:textId="77777777" w:rsidR="00E12258" w:rsidRPr="00F97789" w:rsidRDefault="00E12258" w:rsidP="00E12258">
                          <w:pPr>
                            <w:pStyle w:val="Sminformasjonstekster"/>
                          </w:pPr>
                          <w:r w:rsidRPr="00F97789">
                            <w:t xml:space="preserve">spaceagency@spaceagency.no   </w:t>
                          </w:r>
                        </w:p>
                        <w:p w14:paraId="15B38B86" w14:textId="77777777" w:rsidR="00E12258" w:rsidRPr="00F97789" w:rsidRDefault="00E12258" w:rsidP="00E12258">
                          <w:pPr>
                            <w:pStyle w:val="Sminformasjonstekster"/>
                          </w:pPr>
                          <w:r w:rsidRPr="00F97789">
                            <w:t>(+47) 22</w:t>
                          </w:r>
                          <w:r>
                            <w:t xml:space="preserve"> </w:t>
                          </w:r>
                          <w:r w:rsidRPr="00F97789">
                            <w:t>51</w:t>
                          </w:r>
                          <w:r>
                            <w:t xml:space="preserve"> </w:t>
                          </w:r>
                          <w:r w:rsidRPr="00F97789">
                            <w:t>18</w:t>
                          </w:r>
                          <w:r>
                            <w:t xml:space="preserve"> </w:t>
                          </w:r>
                          <w:r w:rsidRPr="00F97789">
                            <w:t xml:space="preserve">00 </w:t>
                          </w:r>
                        </w:p>
                        <w:p w14:paraId="23FC3E51" w14:textId="77777777" w:rsidR="00E12258" w:rsidRPr="00800A1D" w:rsidRDefault="00E12258" w:rsidP="00E12258">
                          <w:pPr>
                            <w:pStyle w:val="Sminformasjonstekster"/>
                            <w:rPr>
                              <w:b/>
                              <w:bCs/>
                              <w:color w:val="050100" w:themeColor="text1"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r</w:t>
                          </w:r>
                          <w:r w:rsidRPr="00800A1D">
                            <w:rPr>
                              <w:b/>
                              <w:bCs/>
                            </w:rPr>
                            <w:t>omdirektoratet.no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>
          <w:pict>
            <v:shape id="Text Box 1" style="position:absolute;margin-left:122.1pt;margin-top:8.3pt;width:159.5pt;height:43.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9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" w14:anchorId="1606DE68">
              <v:textbox>
                <w:txbxContent>
                  <w:p w:rsidRPr="00F97789" w:rsidR="00E12258" w:rsidP="00E12258" w:rsidRDefault="00E12258" w14:paraId="7D35D82F" w14:textId="77777777">
                    <w:pPr>
                      <w:pStyle w:val="Sminformasjonstekster"/>
                    </w:pPr>
                    <w:r w:rsidRPr="00F97789">
                      <w:t xml:space="preserve">spaceagency@spaceagency.no   </w:t>
                    </w:r>
                  </w:p>
                  <w:p w:rsidRPr="00F97789" w:rsidR="00E12258" w:rsidP="00E12258" w:rsidRDefault="00E12258" w14:paraId="15B38B86" w14:textId="77777777">
                    <w:pPr>
                      <w:pStyle w:val="Sminformasjonstekster"/>
                    </w:pPr>
                    <w:r w:rsidRPr="00F97789">
                      <w:t>(+47) 22</w:t>
                    </w:r>
                    <w:r>
                      <w:t xml:space="preserve"> </w:t>
                    </w:r>
                    <w:r w:rsidRPr="00F97789">
                      <w:t>51</w:t>
                    </w:r>
                    <w:r>
                      <w:t xml:space="preserve"> </w:t>
                    </w:r>
                    <w:r w:rsidRPr="00F97789">
                      <w:t>18</w:t>
                    </w:r>
                    <w:r>
                      <w:t xml:space="preserve"> </w:t>
                    </w:r>
                    <w:r w:rsidRPr="00F97789">
                      <w:t xml:space="preserve">00 </w:t>
                    </w:r>
                  </w:p>
                  <w:p w:rsidRPr="00800A1D" w:rsidR="00E12258" w:rsidP="00E12258" w:rsidRDefault="00E12258" w14:paraId="23FC3E51" w14:textId="77777777">
                    <w:pPr>
                      <w:pStyle w:val="Sminformasjonstekster"/>
                      <w:rPr>
                        <w:b/>
                        <w:bCs/>
                        <w:color w:val="050100" w:themeColor="text1"/>
                      </w:rPr>
                    </w:pPr>
                    <w:r>
                      <w:rPr>
                        <w:b/>
                        <w:bCs/>
                      </w:rPr>
                      <w:t>r</w:t>
                    </w:r>
                    <w:r w:rsidRPr="00800A1D">
                      <w:rPr>
                        <w:b/>
                        <w:bCs/>
                      </w:rPr>
                      <w:t>omdirektoratet.no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2BD6C" wp14:editId="7AEC9F8E">
              <wp:simplePos x="0" y="0"/>
              <wp:positionH relativeFrom="column">
                <wp:posOffset>0</wp:posOffset>
              </wp:positionH>
              <wp:positionV relativeFrom="paragraph">
                <wp:posOffset>107950</wp:posOffset>
              </wp:positionV>
              <wp:extent cx="1543050" cy="673100"/>
              <wp:effectExtent l="0" t="0" r="0" b="0"/>
              <wp:wrapSquare wrapText="bothSides"/>
              <wp:docPr id="2139365449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3050" cy="673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1D4242E" w14:textId="77777777" w:rsidR="00E12258" w:rsidRPr="0098259B" w:rsidRDefault="00E12258" w:rsidP="00E12258">
                          <w:pPr>
                            <w:pStyle w:val="Sminformasjonstekster"/>
                          </w:pPr>
                          <w:r w:rsidRPr="0098259B">
                            <w:t>Besøksadresse:</w:t>
                          </w:r>
                        </w:p>
                        <w:p w14:paraId="227CE775" w14:textId="77777777" w:rsidR="00E12258" w:rsidRPr="0098259B" w:rsidRDefault="00E12258" w:rsidP="00E12258">
                          <w:pPr>
                            <w:pStyle w:val="Sminformasjonstekster"/>
                          </w:pPr>
                          <w:r w:rsidRPr="0098259B">
                            <w:t>Drammensveien 165</w:t>
                          </w:r>
                        </w:p>
                        <w:p w14:paraId="2CC838D0" w14:textId="77777777" w:rsidR="00E12258" w:rsidRPr="0098259B" w:rsidRDefault="00E12258" w:rsidP="00E12258">
                          <w:pPr>
                            <w:pStyle w:val="Sminformasjonstekster"/>
                          </w:pPr>
                          <w:r w:rsidRPr="0098259B">
                            <w:t>0277 Oslo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>
          <w:pict>
            <v:shape id="_x0000_s1030" style="position:absolute;margin-left:0;margin-top:8.5pt;width:121.5pt;height:53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" w14:anchorId="2642BD6C">
              <v:textbox>
                <w:txbxContent>
                  <w:p w:rsidRPr="0098259B" w:rsidR="00E12258" w:rsidP="00E12258" w:rsidRDefault="00E12258" w14:paraId="61D4242E" w14:textId="77777777">
                    <w:pPr>
                      <w:pStyle w:val="Sminformasjonstekster"/>
                    </w:pPr>
                    <w:r w:rsidRPr="0098259B">
                      <w:t>Besøksadresse:</w:t>
                    </w:r>
                  </w:p>
                  <w:p w:rsidRPr="0098259B" w:rsidR="00E12258" w:rsidP="00E12258" w:rsidRDefault="00E12258" w14:paraId="227CE775" w14:textId="77777777">
                    <w:pPr>
                      <w:pStyle w:val="Sminformasjonstekster"/>
                    </w:pPr>
                    <w:r w:rsidRPr="0098259B">
                      <w:t>Drammensveien 165</w:t>
                    </w:r>
                  </w:p>
                  <w:p w:rsidRPr="0098259B" w:rsidR="00E12258" w:rsidP="00E12258" w:rsidRDefault="00E12258" w14:paraId="2CC838D0" w14:textId="77777777">
                    <w:pPr>
                      <w:pStyle w:val="Sminformasjonstekster"/>
                    </w:pPr>
                    <w:r w:rsidRPr="0098259B">
                      <w:t>0277 Oslo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cs="Arial"/>
        <w:b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275DBE90" wp14:editId="5264652A">
              <wp:simplePos x="0" y="0"/>
              <wp:positionH relativeFrom="column">
                <wp:posOffset>9084310</wp:posOffset>
              </wp:positionH>
              <wp:positionV relativeFrom="paragraph">
                <wp:posOffset>525780</wp:posOffset>
              </wp:positionV>
              <wp:extent cx="1282700" cy="463550"/>
              <wp:effectExtent l="0" t="0" r="0" b="0"/>
              <wp:wrapNone/>
              <wp:docPr id="99559776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57DE8ED" w14:textId="77777777" w:rsidR="00E12258" w:rsidRPr="007736B3" w:rsidRDefault="00E12258" w:rsidP="00E12258">
                          <w:pPr>
                            <w:pStyle w:val="Bunntekst"/>
                            <w:spacing w:line="276" w:lineRule="auto"/>
                            <w:jc w:val="right"/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</w:pP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t xml:space="preserve">Side </w:t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instrText>PAGE  \* Arabic  \* MERGEFORMAT</w:instrText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t>1</w:t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fldChar w:fldCharType="end"/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t xml:space="preserve"> av </w:t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instrText>NUMPAGES  \* Arabic  \* MERGEFORMAT</w:instrText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t>2</w:t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  <w:p w14:paraId="0A5DA6C4" w14:textId="77777777" w:rsidR="00E12258" w:rsidRDefault="00E12258" w:rsidP="00E12258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>
          <w:pict>
            <v:shape id="_x0000_s1031" style="position:absolute;margin-left:715.3pt;margin-top:41.4pt;width:101pt;height:36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" w14:anchorId="275DBE90">
              <v:textbox>
                <w:txbxContent>
                  <w:p w:rsidRPr="007736B3" w:rsidR="00E12258" w:rsidP="00E12258" w:rsidRDefault="00E12258" w14:paraId="457DE8ED" w14:textId="77777777">
                    <w:pPr>
                      <w:pStyle w:val="Bunntekst"/>
                      <w:spacing w:line="276" w:lineRule="auto"/>
                      <w:jc w:val="right"/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</w:pP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t xml:space="preserve">Side </w:t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fldChar w:fldCharType="begin"/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instrText>PAGE  \* Arabic  \* MERGEFORMAT</w:instrText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fldChar w:fldCharType="separate"/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t>1</w:t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fldChar w:fldCharType="end"/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t xml:space="preserve"> av </w:t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fldChar w:fldCharType="begin"/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instrText>NUMPAGES  \* Arabic  \* MERGEFORMAT</w:instrText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fldChar w:fldCharType="separate"/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t>2</w:t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fldChar w:fldCharType="end"/>
                    </w:r>
                  </w:p>
                  <w:p w:rsidR="00E12258" w:rsidP="00E12258" w:rsidRDefault="00E12258" w14:paraId="0A5DA6C4" w14:textId="77777777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okmarkStart w:id="1" w:name="_Hlk184212127"/>
  <w:bookmarkStart w:id="2" w:name="_Hlk184212128"/>
  <w:bookmarkStart w:id="3" w:name="_Hlk184212384"/>
  <w:bookmarkStart w:id="4" w:name="_Hlk184212385"/>
  <w:p w14:paraId="3A326D41" w14:textId="77777777" w:rsidR="00037A31" w:rsidRPr="00A440B6" w:rsidRDefault="00E12258" w:rsidP="00A440B6">
    <w:pPr>
      <w:pStyle w:val="Bunntekst"/>
    </w:pPr>
    <w:r>
      <w:rPr>
        <w:rFonts w:cs="Arial"/>
        <w:b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14D84CB" wp14:editId="05EC2356">
              <wp:simplePos x="0" y="0"/>
              <wp:positionH relativeFrom="column">
                <wp:posOffset>4542155</wp:posOffset>
              </wp:positionH>
              <wp:positionV relativeFrom="paragraph">
                <wp:posOffset>354965</wp:posOffset>
              </wp:positionV>
              <wp:extent cx="1282700" cy="463550"/>
              <wp:effectExtent l="0" t="0" r="0" b="0"/>
              <wp:wrapNone/>
              <wp:docPr id="2058104715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7F4931C" w14:textId="77777777" w:rsidR="00E12258" w:rsidRPr="007736B3" w:rsidRDefault="00E12258" w:rsidP="00E12258">
                          <w:pPr>
                            <w:pStyle w:val="Bunntekst"/>
                            <w:spacing w:line="276" w:lineRule="auto"/>
                            <w:jc w:val="right"/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</w:pP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t xml:space="preserve">Side </w:t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instrText>PAGE  \* Arabic  \* MERGEFORMAT</w:instrText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t>1</w:t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fldChar w:fldCharType="end"/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t xml:space="preserve"> av </w:t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instrText>NUMPAGES  \* Arabic  \* MERGEFORMAT</w:instrText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t>2</w:t>
                          </w:r>
                          <w:r w:rsidRPr="007736B3">
                            <w:rPr>
                              <w:rFonts w:cs="Arial"/>
                              <w:color w:val="505050" w:themeColor="text2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  <w:p w14:paraId="5CBC6B84" w14:textId="77777777" w:rsidR="00E12258" w:rsidRDefault="00E12258" w:rsidP="00E12258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>
          <w:pict>
            <v:shapetype id="_x0000_t202" coordsize="21600,21600" o:spt="202" path="m,l,21600r21600,l21600,xe" w14:anchorId="314D84CB">
              <v:stroke joinstyle="miter"/>
              <v:path gradientshapeok="t" o:connecttype="rect"/>
            </v:shapetype>
            <v:shape id="_x0000_s1032" style="position:absolute;margin-left:357.65pt;margin-top:27.95pt;width:101pt;height:36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">
              <v:textbox>
                <w:txbxContent>
                  <w:p w:rsidRPr="007736B3" w:rsidR="00E12258" w:rsidP="00E12258" w:rsidRDefault="00E12258" w14:paraId="57F4931C" w14:textId="77777777">
                    <w:pPr>
                      <w:pStyle w:val="Bunntekst"/>
                      <w:spacing w:line="276" w:lineRule="auto"/>
                      <w:jc w:val="right"/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</w:pP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t xml:space="preserve">Side </w:t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fldChar w:fldCharType="begin"/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instrText>PAGE  \* Arabic  \* MERGEFORMAT</w:instrText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fldChar w:fldCharType="separate"/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t>1</w:t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fldChar w:fldCharType="end"/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t xml:space="preserve"> av </w:t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fldChar w:fldCharType="begin"/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instrText>NUMPAGES  \* Arabic  \* MERGEFORMAT</w:instrText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fldChar w:fldCharType="separate"/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t>2</w:t>
                    </w:r>
                    <w:r w:rsidRPr="007736B3">
                      <w:rPr>
                        <w:rFonts w:cs="Arial"/>
                        <w:color w:val="505050" w:themeColor="text2"/>
                        <w:sz w:val="18"/>
                        <w:szCs w:val="18"/>
                      </w:rPr>
                      <w:fldChar w:fldCharType="end"/>
                    </w:r>
                  </w:p>
                  <w:p w:rsidR="00E12258" w:rsidP="00E12258" w:rsidRDefault="00E12258" w14:paraId="5CBC6B84" w14:textId="77777777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DAC1C39" wp14:editId="00F5536F">
              <wp:simplePos x="0" y="0"/>
              <wp:positionH relativeFrom="column">
                <wp:posOffset>1546860</wp:posOffset>
              </wp:positionH>
              <wp:positionV relativeFrom="paragraph">
                <wp:posOffset>147955</wp:posOffset>
              </wp:positionV>
              <wp:extent cx="2025650" cy="556260"/>
              <wp:effectExtent l="0" t="0" r="0" b="0"/>
              <wp:wrapNone/>
              <wp:docPr id="296775543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256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16FB42B" w14:textId="77777777" w:rsidR="00E12258" w:rsidRPr="00F97789" w:rsidRDefault="00E12258" w:rsidP="00E12258">
                          <w:pPr>
                            <w:pStyle w:val="Sminformasjonstekster"/>
                          </w:pPr>
                          <w:r w:rsidRPr="00F97789">
                            <w:t xml:space="preserve">spaceagency@spaceagency.no   </w:t>
                          </w:r>
                        </w:p>
                        <w:p w14:paraId="055F7E63" w14:textId="77777777" w:rsidR="00E12258" w:rsidRPr="00F97789" w:rsidRDefault="00E12258" w:rsidP="00E12258">
                          <w:pPr>
                            <w:pStyle w:val="Sminformasjonstekster"/>
                          </w:pPr>
                          <w:r w:rsidRPr="00F97789">
                            <w:t>(+47) 22</w:t>
                          </w:r>
                          <w:r>
                            <w:t xml:space="preserve"> </w:t>
                          </w:r>
                          <w:r w:rsidRPr="00F97789">
                            <w:t>51</w:t>
                          </w:r>
                          <w:r>
                            <w:t xml:space="preserve"> </w:t>
                          </w:r>
                          <w:r w:rsidRPr="00F97789">
                            <w:t>18</w:t>
                          </w:r>
                          <w:r>
                            <w:t xml:space="preserve"> </w:t>
                          </w:r>
                          <w:r w:rsidRPr="00F97789">
                            <w:t xml:space="preserve">00 </w:t>
                          </w:r>
                        </w:p>
                        <w:p w14:paraId="3B804840" w14:textId="77777777" w:rsidR="00E12258" w:rsidRPr="00800A1D" w:rsidRDefault="00E12258" w:rsidP="00E12258">
                          <w:pPr>
                            <w:pStyle w:val="Sminformasjonstekster"/>
                            <w:rPr>
                              <w:b/>
                              <w:bCs/>
                              <w:color w:val="050100" w:themeColor="text1"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r</w:t>
                          </w:r>
                          <w:r w:rsidRPr="00800A1D">
                            <w:rPr>
                              <w:b/>
                              <w:bCs/>
                            </w:rPr>
                            <w:t>omdirektoratet.no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>
          <w:pict>
            <v:shape id="_x0000_s1033" style="position:absolute;margin-left:121.8pt;margin-top:11.65pt;width:159.5pt;height:43.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" w14:anchorId="3DAC1C39">
              <v:textbox>
                <w:txbxContent>
                  <w:p w:rsidRPr="00F97789" w:rsidR="00E12258" w:rsidP="00E12258" w:rsidRDefault="00E12258" w14:paraId="116FB42B" w14:textId="77777777">
                    <w:pPr>
                      <w:pStyle w:val="Sminformasjonstekster"/>
                    </w:pPr>
                    <w:r w:rsidRPr="00F97789">
                      <w:t xml:space="preserve">spaceagency@spaceagency.no   </w:t>
                    </w:r>
                  </w:p>
                  <w:p w:rsidRPr="00F97789" w:rsidR="00E12258" w:rsidP="00E12258" w:rsidRDefault="00E12258" w14:paraId="055F7E63" w14:textId="77777777">
                    <w:pPr>
                      <w:pStyle w:val="Sminformasjonstekster"/>
                    </w:pPr>
                    <w:r w:rsidRPr="00F97789">
                      <w:t>(+47) 22</w:t>
                    </w:r>
                    <w:r>
                      <w:t xml:space="preserve"> </w:t>
                    </w:r>
                    <w:r w:rsidRPr="00F97789">
                      <w:t>51</w:t>
                    </w:r>
                    <w:r>
                      <w:t xml:space="preserve"> </w:t>
                    </w:r>
                    <w:r w:rsidRPr="00F97789">
                      <w:t>18</w:t>
                    </w:r>
                    <w:r>
                      <w:t xml:space="preserve"> </w:t>
                    </w:r>
                    <w:r w:rsidRPr="00F97789">
                      <w:t xml:space="preserve">00 </w:t>
                    </w:r>
                  </w:p>
                  <w:p w:rsidRPr="00800A1D" w:rsidR="00E12258" w:rsidP="00E12258" w:rsidRDefault="00E12258" w14:paraId="3B804840" w14:textId="77777777">
                    <w:pPr>
                      <w:pStyle w:val="Sminformasjonstekster"/>
                      <w:rPr>
                        <w:b/>
                        <w:bCs/>
                        <w:color w:val="050100" w:themeColor="text1"/>
                      </w:rPr>
                    </w:pPr>
                    <w:r>
                      <w:rPr>
                        <w:b/>
                        <w:bCs/>
                      </w:rPr>
                      <w:t>r</w:t>
                    </w:r>
                    <w:r w:rsidRPr="00800A1D">
                      <w:rPr>
                        <w:b/>
                        <w:bCs/>
                      </w:rPr>
                      <w:t>omdirektoratet.no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E720A3" wp14:editId="3A2AA6D3">
              <wp:simplePos x="0" y="0"/>
              <wp:positionH relativeFrom="column">
                <wp:posOffset>0</wp:posOffset>
              </wp:positionH>
              <wp:positionV relativeFrom="paragraph">
                <wp:posOffset>146050</wp:posOffset>
              </wp:positionV>
              <wp:extent cx="1543050" cy="673100"/>
              <wp:effectExtent l="0" t="0" r="0" b="0"/>
              <wp:wrapSquare wrapText="bothSides"/>
              <wp:docPr id="13371349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3050" cy="673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820A417" w14:textId="77777777" w:rsidR="00E12258" w:rsidRPr="0098259B" w:rsidRDefault="00E12258" w:rsidP="00E12258">
                          <w:pPr>
                            <w:pStyle w:val="Sminformasjonstekster"/>
                          </w:pPr>
                          <w:r w:rsidRPr="0098259B">
                            <w:t>Besøksadresse:</w:t>
                          </w:r>
                        </w:p>
                        <w:p w14:paraId="4743FD57" w14:textId="77777777" w:rsidR="00E12258" w:rsidRPr="0098259B" w:rsidRDefault="00E12258" w:rsidP="00E12258">
                          <w:pPr>
                            <w:pStyle w:val="Sminformasjonstekster"/>
                          </w:pPr>
                          <w:r w:rsidRPr="0098259B">
                            <w:t>Drammensveien 165</w:t>
                          </w:r>
                        </w:p>
                        <w:p w14:paraId="165ADD88" w14:textId="77777777" w:rsidR="00E12258" w:rsidRPr="0098259B" w:rsidRDefault="00E12258" w:rsidP="00E12258">
                          <w:pPr>
                            <w:pStyle w:val="Sminformasjonstekster"/>
                          </w:pPr>
                          <w:r w:rsidRPr="0098259B">
                            <w:t>0277 Oslo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>
          <w:pict>
            <v:shape id="_x0000_s1034" style="position:absolute;margin-left:0;margin-top:11.5pt;width:121.5pt;height:5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" w14:anchorId="56E720A3">
              <v:textbox>
                <w:txbxContent>
                  <w:p w:rsidRPr="0098259B" w:rsidR="00E12258" w:rsidP="00E12258" w:rsidRDefault="00E12258" w14:paraId="6820A417" w14:textId="77777777">
                    <w:pPr>
                      <w:pStyle w:val="Sminformasjonstekster"/>
                    </w:pPr>
                    <w:r w:rsidRPr="0098259B">
                      <w:t>Besøksadresse:</w:t>
                    </w:r>
                  </w:p>
                  <w:p w:rsidRPr="0098259B" w:rsidR="00E12258" w:rsidP="00E12258" w:rsidRDefault="00E12258" w14:paraId="4743FD57" w14:textId="77777777">
                    <w:pPr>
                      <w:pStyle w:val="Sminformasjonstekster"/>
                    </w:pPr>
                    <w:r w:rsidRPr="0098259B">
                      <w:t>Drammensveien 165</w:t>
                    </w:r>
                  </w:p>
                  <w:p w:rsidRPr="0098259B" w:rsidR="00E12258" w:rsidP="00E12258" w:rsidRDefault="00E12258" w14:paraId="165ADD88" w14:textId="77777777">
                    <w:pPr>
                      <w:pStyle w:val="Sminformasjonstekster"/>
                    </w:pPr>
                    <w:r w:rsidRPr="0098259B">
                      <w:t>0277 Oslo</w:t>
                    </w:r>
                  </w:p>
                </w:txbxContent>
              </v:textbox>
              <w10:wrap type="square"/>
            </v:shape>
          </w:pict>
        </mc:Fallback>
      </mc:AlternateContent>
    </w:r>
    <w:bookmarkEnd w:id="1"/>
    <w:bookmarkEnd w:id="2"/>
    <w:bookmarkEnd w:id="3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49936CD" w14:textId="77777777" w:rsidR="00730047" w:rsidRDefault="00730047" w:rsidP="00852788">
      <w:r>
        <w:separator/>
      </w:r>
    </w:p>
  </w:footnote>
  <w:footnote w:type="continuationSeparator" w:id="0">
    <w:p w14:paraId="4440F2F1" w14:textId="77777777" w:rsidR="00730047" w:rsidRDefault="00730047" w:rsidP="008527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72A4B2" w14:textId="77777777" w:rsidR="00852788" w:rsidRPr="005C5305" w:rsidRDefault="00A440B6" w:rsidP="00A440B6">
    <w:pPr>
      <w:spacing w:line="276" w:lineRule="auto"/>
      <w:rPr>
        <w:rFonts w:ascii="Calibri" w:hAnsi="Calibri" w:cs="Calibri"/>
        <w:color w:val="2A2928" w:themeColor="background2" w:themeShade="40"/>
        <w:sz w:val="20"/>
        <w:szCs w:val="20"/>
      </w:rPr>
    </w:pPr>
    <w:r>
      <w:rPr>
        <w:noProof/>
        <w14:ligatures w14:val="standardContextual"/>
      </w:rPr>
      <w:drawing>
        <wp:inline distT="0" distB="0" distL="0" distR="0" wp14:anchorId="0F1B6EE5" wp14:editId="2A7D1C63">
          <wp:extent cx="1696791" cy="431800"/>
          <wp:effectExtent l="0" t="0" r="0" b="6350"/>
          <wp:docPr id="523053835" name="Graphic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3053835" name="Graphic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6791" cy="431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BBD4473" w14:textId="77777777" w:rsidR="00037A31" w:rsidRDefault="00914D09">
    <w:pPr>
      <w:pStyle w:val="Topptekst"/>
    </w:pPr>
    <w:r>
      <w:rPr>
        <w:noProof/>
      </w:rPr>
      <w:drawing>
        <wp:inline distT="0" distB="0" distL="0" distR="0" wp14:anchorId="0FC3B6A6" wp14:editId="028F6344">
          <wp:extent cx="1696791" cy="431800"/>
          <wp:effectExtent l="0" t="0" r="0" b="6350"/>
          <wp:docPr id="453232978" name="Graphic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3232978" name="Graphic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6791" cy="431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B00EBC"/>
    <w:multiLevelType w:val="hybridMultilevel"/>
    <w:tmpl w:val="B6A8C13E"/>
    <w:lvl w:ilvl="0" w:tplc="80CA4BBA">
      <w:start w:val="1"/>
      <w:numFmt w:val="decimal"/>
      <w:lvlText w:val="%1."/>
      <w:lvlJc w:val="left"/>
      <w:pPr>
        <w:ind w:left="1050" w:hanging="69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03BA2"/>
    <w:multiLevelType w:val="hybridMultilevel"/>
    <w:tmpl w:val="CF10444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A490F"/>
    <w:multiLevelType w:val="hybridMultilevel"/>
    <w:tmpl w:val="18D859F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9C4C13"/>
    <w:multiLevelType w:val="hybridMultilevel"/>
    <w:tmpl w:val="8B7461C2"/>
    <w:lvl w:ilvl="0" w:tplc="E1923A4C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6601B7"/>
    <w:multiLevelType w:val="hybridMultilevel"/>
    <w:tmpl w:val="0026F1D0"/>
    <w:lvl w:ilvl="0" w:tplc="37AC09BE">
      <w:start w:val="1"/>
      <w:numFmt w:val="bullet"/>
      <w:lvlText w:val="-"/>
      <w:lvlJc w:val="left"/>
      <w:pPr>
        <w:ind w:left="1068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5BA0730"/>
    <w:multiLevelType w:val="multilevel"/>
    <w:tmpl w:val="C54817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•"/>
      <w:lvlJc w:val="left"/>
      <w:pPr>
        <w:ind w:left="1361" w:hanging="340"/>
      </w:pPr>
      <w:rPr>
        <w:rFonts w:ascii="Calibri" w:hAnsi="Calibri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C17ACA"/>
    <w:multiLevelType w:val="hybridMultilevel"/>
    <w:tmpl w:val="EB6055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7B5B92"/>
    <w:multiLevelType w:val="multilevel"/>
    <w:tmpl w:val="33F0D89E"/>
    <w:styleLink w:val="CurrentList2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ordinal"/>
      <w:isLgl/>
      <w:suff w:val="space"/>
      <w:lvlText w:val="%1.%2."/>
      <w:lvlJc w:val="left"/>
      <w:pPr>
        <w:ind w:left="5671" w:firstLine="0"/>
      </w:pPr>
      <w:rPr>
        <w:rFonts w:hint="default"/>
      </w:rPr>
    </w:lvl>
    <w:lvl w:ilvl="2">
      <w:start w:val="1"/>
      <w:numFmt w:val="ordinal"/>
      <w:isLgl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Restart w:val="0"/>
      <w:suff w:val="space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4A9E5A42"/>
    <w:multiLevelType w:val="hybridMultilevel"/>
    <w:tmpl w:val="B5C4AE5E"/>
    <w:lvl w:ilvl="0" w:tplc="C4326AFE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4D0321E6"/>
    <w:multiLevelType w:val="hybridMultilevel"/>
    <w:tmpl w:val="01765A78"/>
    <w:lvl w:ilvl="0" w:tplc="E1923A4C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D3943C1"/>
    <w:multiLevelType w:val="multilevel"/>
    <w:tmpl w:val="33F0D89E"/>
    <w:styleLink w:val="CurrentList1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ordinal"/>
      <w:isLgl/>
      <w:suff w:val="space"/>
      <w:lvlText w:val="%1.%2."/>
      <w:lvlJc w:val="left"/>
      <w:pPr>
        <w:ind w:left="5671" w:firstLine="0"/>
      </w:pPr>
      <w:rPr>
        <w:rFonts w:hint="default"/>
      </w:rPr>
    </w:lvl>
    <w:lvl w:ilvl="2">
      <w:start w:val="1"/>
      <w:numFmt w:val="ordinal"/>
      <w:isLgl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Restart w:val="0"/>
      <w:suff w:val="space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1C83C27"/>
    <w:multiLevelType w:val="hybridMultilevel"/>
    <w:tmpl w:val="A4886994"/>
    <w:lvl w:ilvl="0" w:tplc="080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2" w15:restartNumberingAfterBreak="0">
    <w:nsid w:val="52E44460"/>
    <w:multiLevelType w:val="hybridMultilevel"/>
    <w:tmpl w:val="9C6C895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DE1426"/>
    <w:multiLevelType w:val="hybridMultilevel"/>
    <w:tmpl w:val="690EA5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0833D5"/>
    <w:multiLevelType w:val="hybridMultilevel"/>
    <w:tmpl w:val="3BDCBE0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EF56A3"/>
    <w:multiLevelType w:val="hybridMultilevel"/>
    <w:tmpl w:val="EE6A1DE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380198"/>
    <w:multiLevelType w:val="hybridMultilevel"/>
    <w:tmpl w:val="A55C51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788789C"/>
    <w:multiLevelType w:val="multilevel"/>
    <w:tmpl w:val="33F0D89E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ordinal"/>
      <w:isLgl/>
      <w:suff w:val="space"/>
      <w:lvlText w:val="%1.%2."/>
      <w:lvlJc w:val="left"/>
      <w:pPr>
        <w:ind w:left="5671" w:firstLine="0"/>
      </w:pPr>
      <w:rPr>
        <w:rFonts w:hint="default"/>
      </w:rPr>
    </w:lvl>
    <w:lvl w:ilvl="2">
      <w:start w:val="1"/>
      <w:numFmt w:val="ordinal"/>
      <w:isLgl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Restart w:val="0"/>
      <w:suff w:val="space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F6A68B5"/>
    <w:multiLevelType w:val="hybridMultilevel"/>
    <w:tmpl w:val="47E6D7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65486170">
    <w:abstractNumId w:val="12"/>
  </w:num>
  <w:num w:numId="2" w16cid:durableId="396125696">
    <w:abstractNumId w:val="15"/>
  </w:num>
  <w:num w:numId="3" w16cid:durableId="527374326">
    <w:abstractNumId w:val="14"/>
  </w:num>
  <w:num w:numId="4" w16cid:durableId="172106976">
    <w:abstractNumId w:val="9"/>
  </w:num>
  <w:num w:numId="5" w16cid:durableId="1722822172">
    <w:abstractNumId w:val="3"/>
  </w:num>
  <w:num w:numId="6" w16cid:durableId="174420006">
    <w:abstractNumId w:val="5"/>
  </w:num>
  <w:num w:numId="7" w16cid:durableId="1460296307">
    <w:abstractNumId w:val="17"/>
  </w:num>
  <w:num w:numId="8" w16cid:durableId="1122649400">
    <w:abstractNumId w:val="0"/>
  </w:num>
  <w:num w:numId="9" w16cid:durableId="364211592">
    <w:abstractNumId w:val="10"/>
  </w:num>
  <w:num w:numId="10" w16cid:durableId="707068571">
    <w:abstractNumId w:val="7"/>
  </w:num>
  <w:num w:numId="11" w16cid:durableId="194539668">
    <w:abstractNumId w:val="4"/>
  </w:num>
  <w:num w:numId="12" w16cid:durableId="1518278068">
    <w:abstractNumId w:val="8"/>
  </w:num>
  <w:num w:numId="13" w16cid:durableId="1790513100">
    <w:abstractNumId w:val="6"/>
  </w:num>
  <w:num w:numId="14" w16cid:durableId="2025940737">
    <w:abstractNumId w:val="16"/>
  </w:num>
  <w:num w:numId="15" w16cid:durableId="1422487017">
    <w:abstractNumId w:val="11"/>
  </w:num>
  <w:num w:numId="16" w16cid:durableId="1725134411">
    <w:abstractNumId w:val="13"/>
  </w:num>
  <w:num w:numId="17" w16cid:durableId="674189544">
    <w:abstractNumId w:val="2"/>
  </w:num>
  <w:num w:numId="18" w16cid:durableId="703556411">
    <w:abstractNumId w:val="18"/>
  </w:num>
  <w:num w:numId="19" w16cid:durableId="222102160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hideSpellingErrors/>
  <w:hideGrammaticalErrors/>
  <w:attachedTemplate r:id="rId1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312"/>
    <w:rsid w:val="00003EA2"/>
    <w:rsid w:val="00006B01"/>
    <w:rsid w:val="0001067F"/>
    <w:rsid w:val="0001147E"/>
    <w:rsid w:val="00011FF0"/>
    <w:rsid w:val="00012BE3"/>
    <w:rsid w:val="00022026"/>
    <w:rsid w:val="00024754"/>
    <w:rsid w:val="00035509"/>
    <w:rsid w:val="00037A31"/>
    <w:rsid w:val="00045EC3"/>
    <w:rsid w:val="000473F1"/>
    <w:rsid w:val="000476AD"/>
    <w:rsid w:val="00047BB1"/>
    <w:rsid w:val="00047EDD"/>
    <w:rsid w:val="00086BF4"/>
    <w:rsid w:val="00091238"/>
    <w:rsid w:val="0009440F"/>
    <w:rsid w:val="000A5A3A"/>
    <w:rsid w:val="000C002C"/>
    <w:rsid w:val="000C67C6"/>
    <w:rsid w:val="000C6B53"/>
    <w:rsid w:val="000D554A"/>
    <w:rsid w:val="000D6889"/>
    <w:rsid w:val="000D6F4A"/>
    <w:rsid w:val="000E271A"/>
    <w:rsid w:val="000E6A91"/>
    <w:rsid w:val="000F23D0"/>
    <w:rsid w:val="000F4ED3"/>
    <w:rsid w:val="000F5A8D"/>
    <w:rsid w:val="00105B44"/>
    <w:rsid w:val="0010688D"/>
    <w:rsid w:val="00136DB8"/>
    <w:rsid w:val="00152828"/>
    <w:rsid w:val="00153147"/>
    <w:rsid w:val="00162C14"/>
    <w:rsid w:val="00167413"/>
    <w:rsid w:val="00174974"/>
    <w:rsid w:val="00191059"/>
    <w:rsid w:val="001B30F7"/>
    <w:rsid w:val="001C1C08"/>
    <w:rsid w:val="001C6346"/>
    <w:rsid w:val="001C6517"/>
    <w:rsid w:val="001D44C4"/>
    <w:rsid w:val="001D7F3A"/>
    <w:rsid w:val="001F16F1"/>
    <w:rsid w:val="002208FF"/>
    <w:rsid w:val="00224189"/>
    <w:rsid w:val="00247C06"/>
    <w:rsid w:val="00251BBA"/>
    <w:rsid w:val="00267C98"/>
    <w:rsid w:val="00273BBA"/>
    <w:rsid w:val="00274ACA"/>
    <w:rsid w:val="00277312"/>
    <w:rsid w:val="0029027F"/>
    <w:rsid w:val="0029432D"/>
    <w:rsid w:val="002A480F"/>
    <w:rsid w:val="002A68FE"/>
    <w:rsid w:val="002B7756"/>
    <w:rsid w:val="002C1DDA"/>
    <w:rsid w:val="002C2365"/>
    <w:rsid w:val="002D43D2"/>
    <w:rsid w:val="002E3BE2"/>
    <w:rsid w:val="002E3F78"/>
    <w:rsid w:val="002F2180"/>
    <w:rsid w:val="002F47DB"/>
    <w:rsid w:val="00305C33"/>
    <w:rsid w:val="00325EEA"/>
    <w:rsid w:val="003274EF"/>
    <w:rsid w:val="003343DF"/>
    <w:rsid w:val="00350338"/>
    <w:rsid w:val="00351BD9"/>
    <w:rsid w:val="00352348"/>
    <w:rsid w:val="00354AB5"/>
    <w:rsid w:val="00362155"/>
    <w:rsid w:val="0037366B"/>
    <w:rsid w:val="0037624D"/>
    <w:rsid w:val="00390857"/>
    <w:rsid w:val="003A6DDF"/>
    <w:rsid w:val="003B619A"/>
    <w:rsid w:val="003C3B1C"/>
    <w:rsid w:val="003C3BD5"/>
    <w:rsid w:val="003D1AD9"/>
    <w:rsid w:val="003D2479"/>
    <w:rsid w:val="003E362F"/>
    <w:rsid w:val="003E7648"/>
    <w:rsid w:val="003F1EE7"/>
    <w:rsid w:val="0041101E"/>
    <w:rsid w:val="004158D7"/>
    <w:rsid w:val="00416CD9"/>
    <w:rsid w:val="00420329"/>
    <w:rsid w:val="004227E4"/>
    <w:rsid w:val="00423CB4"/>
    <w:rsid w:val="004261F1"/>
    <w:rsid w:val="00432750"/>
    <w:rsid w:val="004379BB"/>
    <w:rsid w:val="004441FB"/>
    <w:rsid w:val="00461A5C"/>
    <w:rsid w:val="004846BB"/>
    <w:rsid w:val="00490C4F"/>
    <w:rsid w:val="00491394"/>
    <w:rsid w:val="004919D3"/>
    <w:rsid w:val="00492A10"/>
    <w:rsid w:val="0049545E"/>
    <w:rsid w:val="0049660C"/>
    <w:rsid w:val="004A7314"/>
    <w:rsid w:val="004B0886"/>
    <w:rsid w:val="004B2598"/>
    <w:rsid w:val="004B26D6"/>
    <w:rsid w:val="004B2BD9"/>
    <w:rsid w:val="004B2F1F"/>
    <w:rsid w:val="004B3CBE"/>
    <w:rsid w:val="004B4EF2"/>
    <w:rsid w:val="004C5B75"/>
    <w:rsid w:val="004D1CA5"/>
    <w:rsid w:val="004D38BE"/>
    <w:rsid w:val="004D6B6F"/>
    <w:rsid w:val="004E259A"/>
    <w:rsid w:val="004F340C"/>
    <w:rsid w:val="004F62E4"/>
    <w:rsid w:val="00501444"/>
    <w:rsid w:val="005017FB"/>
    <w:rsid w:val="00513B67"/>
    <w:rsid w:val="00517615"/>
    <w:rsid w:val="005220FE"/>
    <w:rsid w:val="0052437C"/>
    <w:rsid w:val="00526159"/>
    <w:rsid w:val="00533A53"/>
    <w:rsid w:val="00533FC1"/>
    <w:rsid w:val="00546E49"/>
    <w:rsid w:val="005535EA"/>
    <w:rsid w:val="0055381C"/>
    <w:rsid w:val="005575A3"/>
    <w:rsid w:val="00580EFB"/>
    <w:rsid w:val="0058445D"/>
    <w:rsid w:val="005C5305"/>
    <w:rsid w:val="005C6F8F"/>
    <w:rsid w:val="005E250B"/>
    <w:rsid w:val="005E5C95"/>
    <w:rsid w:val="005F2B8F"/>
    <w:rsid w:val="005F472E"/>
    <w:rsid w:val="005F735B"/>
    <w:rsid w:val="00627113"/>
    <w:rsid w:val="00627569"/>
    <w:rsid w:val="00652BBC"/>
    <w:rsid w:val="0065359C"/>
    <w:rsid w:val="00660C52"/>
    <w:rsid w:val="006813C4"/>
    <w:rsid w:val="006867D6"/>
    <w:rsid w:val="006A0F37"/>
    <w:rsid w:val="006B1104"/>
    <w:rsid w:val="006B7BA3"/>
    <w:rsid w:val="006C3AA0"/>
    <w:rsid w:val="006C7107"/>
    <w:rsid w:val="006D14C1"/>
    <w:rsid w:val="006D2EB1"/>
    <w:rsid w:val="006D553A"/>
    <w:rsid w:val="006E13FC"/>
    <w:rsid w:val="006E75F9"/>
    <w:rsid w:val="006F1479"/>
    <w:rsid w:val="006F2BCE"/>
    <w:rsid w:val="006F571D"/>
    <w:rsid w:val="007009D0"/>
    <w:rsid w:val="00702FFA"/>
    <w:rsid w:val="007124D3"/>
    <w:rsid w:val="00730047"/>
    <w:rsid w:val="00731CC4"/>
    <w:rsid w:val="00746047"/>
    <w:rsid w:val="00757923"/>
    <w:rsid w:val="0076030A"/>
    <w:rsid w:val="007736B3"/>
    <w:rsid w:val="007756B8"/>
    <w:rsid w:val="00780A60"/>
    <w:rsid w:val="007833AC"/>
    <w:rsid w:val="00784E1D"/>
    <w:rsid w:val="00786EDE"/>
    <w:rsid w:val="007877F8"/>
    <w:rsid w:val="00791AC5"/>
    <w:rsid w:val="00792B40"/>
    <w:rsid w:val="0079691E"/>
    <w:rsid w:val="007A0611"/>
    <w:rsid w:val="007A6B6C"/>
    <w:rsid w:val="007B7A35"/>
    <w:rsid w:val="007C45B2"/>
    <w:rsid w:val="007C52C2"/>
    <w:rsid w:val="007C5F83"/>
    <w:rsid w:val="007F0324"/>
    <w:rsid w:val="007F208F"/>
    <w:rsid w:val="007F3135"/>
    <w:rsid w:val="007F56E0"/>
    <w:rsid w:val="00800A1D"/>
    <w:rsid w:val="00803D4B"/>
    <w:rsid w:val="00806778"/>
    <w:rsid w:val="008211FC"/>
    <w:rsid w:val="00824E9A"/>
    <w:rsid w:val="00830236"/>
    <w:rsid w:val="00835CEA"/>
    <w:rsid w:val="008460DE"/>
    <w:rsid w:val="00852788"/>
    <w:rsid w:val="00860847"/>
    <w:rsid w:val="00860F90"/>
    <w:rsid w:val="0086504C"/>
    <w:rsid w:val="00865576"/>
    <w:rsid w:val="008754E1"/>
    <w:rsid w:val="00877B79"/>
    <w:rsid w:val="008906B9"/>
    <w:rsid w:val="008A4FB7"/>
    <w:rsid w:val="008A5A5D"/>
    <w:rsid w:val="008A5E2E"/>
    <w:rsid w:val="008B0807"/>
    <w:rsid w:val="008B3E5E"/>
    <w:rsid w:val="008D0405"/>
    <w:rsid w:val="008F75AF"/>
    <w:rsid w:val="009024B7"/>
    <w:rsid w:val="00904FDD"/>
    <w:rsid w:val="00914D09"/>
    <w:rsid w:val="00914EF4"/>
    <w:rsid w:val="00924639"/>
    <w:rsid w:val="00931278"/>
    <w:rsid w:val="0093276D"/>
    <w:rsid w:val="009402F8"/>
    <w:rsid w:val="009435B1"/>
    <w:rsid w:val="009475CC"/>
    <w:rsid w:val="00954A40"/>
    <w:rsid w:val="009550BA"/>
    <w:rsid w:val="009607E4"/>
    <w:rsid w:val="00970870"/>
    <w:rsid w:val="0098259B"/>
    <w:rsid w:val="00987DFC"/>
    <w:rsid w:val="0099161F"/>
    <w:rsid w:val="00996E4C"/>
    <w:rsid w:val="009B004F"/>
    <w:rsid w:val="009C5B9D"/>
    <w:rsid w:val="009E468A"/>
    <w:rsid w:val="009E519A"/>
    <w:rsid w:val="009F779C"/>
    <w:rsid w:val="00A00BF8"/>
    <w:rsid w:val="00A00F76"/>
    <w:rsid w:val="00A03207"/>
    <w:rsid w:val="00A101F8"/>
    <w:rsid w:val="00A139D1"/>
    <w:rsid w:val="00A14A17"/>
    <w:rsid w:val="00A1566A"/>
    <w:rsid w:val="00A41124"/>
    <w:rsid w:val="00A41BAE"/>
    <w:rsid w:val="00A440B6"/>
    <w:rsid w:val="00A60F28"/>
    <w:rsid w:val="00A624D2"/>
    <w:rsid w:val="00A77214"/>
    <w:rsid w:val="00A80117"/>
    <w:rsid w:val="00A967E8"/>
    <w:rsid w:val="00AA075E"/>
    <w:rsid w:val="00AB2B5A"/>
    <w:rsid w:val="00AC0F58"/>
    <w:rsid w:val="00AC37D5"/>
    <w:rsid w:val="00AF688D"/>
    <w:rsid w:val="00B05E0A"/>
    <w:rsid w:val="00B122FE"/>
    <w:rsid w:val="00B153D0"/>
    <w:rsid w:val="00B168F1"/>
    <w:rsid w:val="00B24278"/>
    <w:rsid w:val="00B411BB"/>
    <w:rsid w:val="00B43DE4"/>
    <w:rsid w:val="00B460F6"/>
    <w:rsid w:val="00B52363"/>
    <w:rsid w:val="00B711A2"/>
    <w:rsid w:val="00B81A68"/>
    <w:rsid w:val="00B845E9"/>
    <w:rsid w:val="00B951F5"/>
    <w:rsid w:val="00BA5CED"/>
    <w:rsid w:val="00BB06F7"/>
    <w:rsid w:val="00BC2D22"/>
    <w:rsid w:val="00BD1C8A"/>
    <w:rsid w:val="00BD665E"/>
    <w:rsid w:val="00BD7F69"/>
    <w:rsid w:val="00BE718B"/>
    <w:rsid w:val="00C201AB"/>
    <w:rsid w:val="00C20562"/>
    <w:rsid w:val="00C26BD0"/>
    <w:rsid w:val="00C31F49"/>
    <w:rsid w:val="00C3563D"/>
    <w:rsid w:val="00C73C18"/>
    <w:rsid w:val="00C85B0F"/>
    <w:rsid w:val="00C91314"/>
    <w:rsid w:val="00CA0A28"/>
    <w:rsid w:val="00CA14E3"/>
    <w:rsid w:val="00CA640C"/>
    <w:rsid w:val="00CB3A26"/>
    <w:rsid w:val="00CC1843"/>
    <w:rsid w:val="00CC1942"/>
    <w:rsid w:val="00CC1A49"/>
    <w:rsid w:val="00D040A9"/>
    <w:rsid w:val="00D2546C"/>
    <w:rsid w:val="00D26DD9"/>
    <w:rsid w:val="00D35659"/>
    <w:rsid w:val="00D37795"/>
    <w:rsid w:val="00D474F2"/>
    <w:rsid w:val="00D51A65"/>
    <w:rsid w:val="00D53F88"/>
    <w:rsid w:val="00D6349F"/>
    <w:rsid w:val="00D64252"/>
    <w:rsid w:val="00D74061"/>
    <w:rsid w:val="00D75181"/>
    <w:rsid w:val="00D801E9"/>
    <w:rsid w:val="00DB1966"/>
    <w:rsid w:val="00DB43BB"/>
    <w:rsid w:val="00DB6B02"/>
    <w:rsid w:val="00DB73C4"/>
    <w:rsid w:val="00DD5789"/>
    <w:rsid w:val="00DD7749"/>
    <w:rsid w:val="00DE0D74"/>
    <w:rsid w:val="00E0265C"/>
    <w:rsid w:val="00E101C4"/>
    <w:rsid w:val="00E12258"/>
    <w:rsid w:val="00E14272"/>
    <w:rsid w:val="00E238DE"/>
    <w:rsid w:val="00E319C5"/>
    <w:rsid w:val="00E33F17"/>
    <w:rsid w:val="00E454EC"/>
    <w:rsid w:val="00E50810"/>
    <w:rsid w:val="00E510B1"/>
    <w:rsid w:val="00E77DAD"/>
    <w:rsid w:val="00E808F5"/>
    <w:rsid w:val="00E833D5"/>
    <w:rsid w:val="00E91AAB"/>
    <w:rsid w:val="00EA1ABC"/>
    <w:rsid w:val="00EA1E0F"/>
    <w:rsid w:val="00EB14A7"/>
    <w:rsid w:val="00EB253E"/>
    <w:rsid w:val="00EB2D9B"/>
    <w:rsid w:val="00EB3EB5"/>
    <w:rsid w:val="00EB687E"/>
    <w:rsid w:val="00EC1BA9"/>
    <w:rsid w:val="00EC5457"/>
    <w:rsid w:val="00ED0C10"/>
    <w:rsid w:val="00EE61F4"/>
    <w:rsid w:val="00EE7F83"/>
    <w:rsid w:val="00EF42A0"/>
    <w:rsid w:val="00EF6785"/>
    <w:rsid w:val="00F01CFC"/>
    <w:rsid w:val="00F11EC9"/>
    <w:rsid w:val="00F124EC"/>
    <w:rsid w:val="00F17015"/>
    <w:rsid w:val="00F24A6F"/>
    <w:rsid w:val="00F3032F"/>
    <w:rsid w:val="00F36462"/>
    <w:rsid w:val="00F36F2D"/>
    <w:rsid w:val="00F43928"/>
    <w:rsid w:val="00F56163"/>
    <w:rsid w:val="00F668C0"/>
    <w:rsid w:val="00F97789"/>
    <w:rsid w:val="00FA7133"/>
    <w:rsid w:val="00FB09B5"/>
    <w:rsid w:val="00FB1CF5"/>
    <w:rsid w:val="00FB55AC"/>
    <w:rsid w:val="00FC55B0"/>
    <w:rsid w:val="00FF04FC"/>
    <w:rsid w:val="014188A1"/>
    <w:rsid w:val="356B0B02"/>
    <w:rsid w:val="3B064974"/>
    <w:rsid w:val="778C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36E5E6"/>
  <w15:chartTrackingRefBased/>
  <w15:docId w15:val="{375EF698-16B6-4D31-847D-36127D88D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1 Normal"/>
    <w:qFormat/>
    <w:rsid w:val="0029432D"/>
    <w:pPr>
      <w:spacing w:before="160" w:after="80" w:line="312" w:lineRule="auto"/>
    </w:pPr>
    <w:rPr>
      <w:rFonts w:ascii="Arial" w:hAnsi="Arial"/>
      <w:kern w:val="0"/>
      <w14:ligatures w14:val="none"/>
    </w:rPr>
  </w:style>
  <w:style w:type="paragraph" w:styleId="Overskrift1">
    <w:name w:val="heading 1"/>
    <w:aliases w:val="Undertittel bold"/>
    <w:basedOn w:val="Normal"/>
    <w:next w:val="Normal"/>
    <w:link w:val="Overskrift1Tegn"/>
    <w:uiPriority w:val="9"/>
    <w:rsid w:val="00420329"/>
    <w:pPr>
      <w:keepNext/>
      <w:keepLines/>
      <w:spacing w:before="360" w:after="240"/>
      <w:outlineLvl w:val="0"/>
    </w:pPr>
    <w:rPr>
      <w:rFonts w:eastAsiaTheme="majorEastAsia" w:cstheme="majorBidi"/>
      <w:b/>
      <w:color w:val="050100" w:themeColor="text1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rsid w:val="006F1479"/>
    <w:pPr>
      <w:keepNext/>
      <w:keepLines/>
      <w:spacing w:after="120"/>
      <w:outlineLvl w:val="1"/>
    </w:pPr>
    <w:rPr>
      <w:rFonts w:eastAsiaTheme="majorEastAsia" w:cstheme="majorBidi"/>
      <w:b/>
      <w:color w:val="050100" w:themeColor="tex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rsid w:val="00DB1966"/>
    <w:pPr>
      <w:keepNext/>
      <w:keepLines/>
      <w:spacing w:before="40"/>
      <w:outlineLvl w:val="2"/>
    </w:pPr>
    <w:rPr>
      <w:rFonts w:eastAsiaTheme="majorEastAsia" w:cstheme="majorBidi"/>
      <w:color w:val="120A7F" w:themeColor="accent1" w:themeShade="7F"/>
    </w:rPr>
  </w:style>
  <w:style w:type="paragraph" w:styleId="Overskrift4">
    <w:name w:val="heading 4"/>
    <w:basedOn w:val="Normal"/>
    <w:next w:val="Normal"/>
    <w:link w:val="Overskrift4Tegn"/>
    <w:uiPriority w:val="9"/>
    <w:unhideWhenUsed/>
    <w:rsid w:val="000C002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C0FC0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unhideWhenUsed/>
    <w:rsid w:val="000C6B5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C0FC0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unhideWhenUsed/>
    <w:rsid w:val="000C6B5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20A7F" w:themeColor="accent1" w:themeShade="7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52788"/>
    <w:pPr>
      <w:tabs>
        <w:tab w:val="center" w:pos="4536"/>
        <w:tab w:val="right" w:pos="9072"/>
      </w:tabs>
    </w:pPr>
    <w:rPr>
      <w:kern w:val="2"/>
      <w14:ligatures w14:val="standardContextual"/>
    </w:rPr>
  </w:style>
  <w:style w:type="character" w:customStyle="1" w:styleId="TopptekstTegn">
    <w:name w:val="Topptekst Tegn"/>
    <w:basedOn w:val="Standardskriftforavsnitt"/>
    <w:link w:val="Topptekst"/>
    <w:uiPriority w:val="99"/>
    <w:rsid w:val="00852788"/>
  </w:style>
  <w:style w:type="paragraph" w:styleId="Bunntekst">
    <w:name w:val="footer"/>
    <w:basedOn w:val="Normal"/>
    <w:link w:val="BunntekstTegn"/>
    <w:uiPriority w:val="99"/>
    <w:unhideWhenUsed/>
    <w:rsid w:val="00852788"/>
    <w:pPr>
      <w:tabs>
        <w:tab w:val="center" w:pos="4536"/>
        <w:tab w:val="right" w:pos="9072"/>
      </w:tabs>
    </w:pPr>
    <w:rPr>
      <w:kern w:val="2"/>
      <w14:ligatures w14:val="standardContextual"/>
    </w:rPr>
  </w:style>
  <w:style w:type="character" w:customStyle="1" w:styleId="BunntekstTegn">
    <w:name w:val="Bunntekst Tegn"/>
    <w:basedOn w:val="Standardskriftforavsnitt"/>
    <w:link w:val="Bunntekst"/>
    <w:uiPriority w:val="99"/>
    <w:rsid w:val="00852788"/>
  </w:style>
  <w:style w:type="character" w:styleId="Hyperkobling">
    <w:name w:val="Hyperlink"/>
    <w:basedOn w:val="Standardskriftforavsnitt"/>
    <w:uiPriority w:val="99"/>
    <w:unhideWhenUsed/>
    <w:rsid w:val="00852788"/>
    <w:rPr>
      <w:color w:val="5E5AAE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2D43D2"/>
    <w:rPr>
      <w:color w:val="A1A1EC" w:themeColor="followedHyperlink"/>
      <w:u w:val="single"/>
    </w:rPr>
  </w:style>
  <w:style w:type="character" w:customStyle="1" w:styleId="Overskrift1Tegn">
    <w:name w:val="Overskrift 1 Tegn"/>
    <w:aliases w:val="Undertittel bold Tegn"/>
    <w:basedOn w:val="Standardskriftforavsnitt"/>
    <w:link w:val="Overskrift1"/>
    <w:uiPriority w:val="9"/>
    <w:rsid w:val="00420329"/>
    <w:rPr>
      <w:rFonts w:ascii="Arial" w:eastAsiaTheme="majorEastAsia" w:hAnsi="Arial" w:cstheme="majorBidi"/>
      <w:b/>
      <w:color w:val="050100" w:themeColor="text1"/>
      <w:kern w:val="0"/>
      <w:sz w:val="32"/>
      <w:szCs w:val="32"/>
      <w14:ligatures w14:val="none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6F1479"/>
    <w:rPr>
      <w:rFonts w:ascii="Arial" w:eastAsiaTheme="majorEastAsia" w:hAnsi="Arial" w:cstheme="majorBidi"/>
      <w:b/>
      <w:color w:val="050100" w:themeColor="text1"/>
      <w:kern w:val="0"/>
      <w:sz w:val="26"/>
      <w:szCs w:val="26"/>
      <w14:ligatures w14:val="none"/>
    </w:rPr>
  </w:style>
  <w:style w:type="paragraph" w:styleId="Tittel">
    <w:name w:val="Title"/>
    <w:basedOn w:val="Normal"/>
    <w:next w:val="Normal"/>
    <w:link w:val="TittelTegn"/>
    <w:uiPriority w:val="10"/>
    <w:qFormat/>
    <w:rsid w:val="000C6B53"/>
    <w:pPr>
      <w:spacing w:before="240" w:after="240" w:line="240" w:lineRule="auto"/>
      <w:contextualSpacing/>
    </w:pPr>
    <w:rPr>
      <w:rFonts w:eastAsiaTheme="majorEastAsia" w:cs="Times New Roman (Kompleks skrif"/>
      <w:spacing w:val="-10"/>
      <w:kern w:val="28"/>
      <w:sz w:val="72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0C6B53"/>
    <w:rPr>
      <w:rFonts w:ascii="Arial" w:eastAsiaTheme="majorEastAsia" w:hAnsi="Arial" w:cs="Times New Roman (Kompleks skrif"/>
      <w:spacing w:val="-10"/>
      <w:kern w:val="28"/>
      <w:sz w:val="72"/>
      <w:szCs w:val="56"/>
      <w14:ligatures w14:val="none"/>
    </w:rPr>
  </w:style>
  <w:style w:type="character" w:styleId="Sidetall">
    <w:name w:val="page number"/>
    <w:basedOn w:val="Standardskriftforavsnitt"/>
    <w:uiPriority w:val="99"/>
    <w:semiHidden/>
    <w:unhideWhenUsed/>
    <w:rsid w:val="00DD5789"/>
  </w:style>
  <w:style w:type="character" w:styleId="Ulstomtale">
    <w:name w:val="Unresolved Mention"/>
    <w:basedOn w:val="Standardskriftforavsnitt"/>
    <w:uiPriority w:val="99"/>
    <w:semiHidden/>
    <w:unhideWhenUsed/>
    <w:rsid w:val="001D7F3A"/>
    <w:rPr>
      <w:color w:val="605E5C"/>
      <w:shd w:val="clear" w:color="auto" w:fill="E1DFDD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DB1966"/>
    <w:rPr>
      <w:rFonts w:ascii="Arial" w:eastAsiaTheme="majorEastAsia" w:hAnsi="Arial" w:cstheme="majorBidi"/>
      <w:color w:val="120A7F" w:themeColor="accent1" w:themeShade="7F"/>
      <w:kern w:val="0"/>
      <w14:ligatures w14:val="none"/>
    </w:rPr>
  </w:style>
  <w:style w:type="paragraph" w:styleId="Listeavsnitt">
    <w:name w:val="List Paragraph"/>
    <w:basedOn w:val="Normal"/>
    <w:link w:val="ListeavsnittTegn"/>
    <w:uiPriority w:val="34"/>
    <w:qFormat/>
    <w:rsid w:val="00DB1966"/>
    <w:pPr>
      <w:ind w:left="720"/>
      <w:contextualSpacing/>
    </w:pPr>
  </w:style>
  <w:style w:type="paragraph" w:styleId="Ingenmellomrom">
    <w:name w:val="No Spacing"/>
    <w:uiPriority w:val="1"/>
    <w:rsid w:val="00DB1966"/>
    <w:rPr>
      <w:rFonts w:ascii="Arial" w:hAnsi="Arial"/>
      <w:kern w:val="0"/>
      <w:sz w:val="22"/>
      <w14:ligatures w14:val="none"/>
    </w:rPr>
  </w:style>
  <w:style w:type="character" w:styleId="Utheving">
    <w:name w:val="Emphasis"/>
    <w:basedOn w:val="Standardskriftforavsnitt"/>
    <w:uiPriority w:val="20"/>
    <w:rsid w:val="00DB1966"/>
    <w:rPr>
      <w:rFonts w:ascii="Arial" w:hAnsi="Arial"/>
      <w:i/>
      <w:iCs/>
    </w:rPr>
  </w:style>
  <w:style w:type="character" w:styleId="Boktittel">
    <w:name w:val="Book Title"/>
    <w:basedOn w:val="Standardskriftforavsnitt"/>
    <w:uiPriority w:val="33"/>
    <w:rsid w:val="00DB1966"/>
    <w:rPr>
      <w:rFonts w:ascii="Arial" w:hAnsi="Arial"/>
      <w:b/>
      <w:bCs/>
      <w:i/>
      <w:iCs/>
      <w:spacing w:val="5"/>
    </w:rPr>
  </w:style>
  <w:style w:type="character" w:styleId="Sterkreferanse">
    <w:name w:val="Intense Reference"/>
    <w:basedOn w:val="Standardskriftforavsnitt"/>
    <w:uiPriority w:val="32"/>
    <w:rsid w:val="00DB1966"/>
    <w:rPr>
      <w:rFonts w:ascii="Arial" w:hAnsi="Arial"/>
      <w:b/>
      <w:bCs/>
      <w:smallCaps/>
      <w:color w:val="3627EE" w:themeColor="accent1"/>
      <w:spacing w:val="5"/>
    </w:rPr>
  </w:style>
  <w:style w:type="character" w:styleId="Svakreferanse">
    <w:name w:val="Subtle Reference"/>
    <w:basedOn w:val="Standardskriftforavsnitt"/>
    <w:uiPriority w:val="31"/>
    <w:rsid w:val="00DB1966"/>
    <w:rPr>
      <w:rFonts w:ascii="Arial" w:hAnsi="Arial"/>
      <w:smallCaps/>
      <w:color w:val="B72400" w:themeColor="text1" w:themeTint="A5"/>
    </w:rPr>
  </w:style>
  <w:style w:type="character" w:styleId="Sterk">
    <w:name w:val="Strong"/>
    <w:basedOn w:val="Standardskriftforavsnitt"/>
    <w:uiPriority w:val="22"/>
    <w:rsid w:val="00DB1966"/>
    <w:rPr>
      <w:rFonts w:ascii="Arial" w:hAnsi="Arial"/>
      <w:b/>
      <w:bCs/>
    </w:rPr>
  </w:style>
  <w:style w:type="character" w:styleId="Sterkutheving">
    <w:name w:val="Intense Emphasis"/>
    <w:basedOn w:val="Standardskriftforavsnitt"/>
    <w:uiPriority w:val="21"/>
    <w:rsid w:val="00DB1966"/>
    <w:rPr>
      <w:rFonts w:ascii="Arial" w:hAnsi="Arial"/>
      <w:i/>
      <w:iCs/>
      <w:color w:val="3627EE" w:themeColor="accent1"/>
    </w:rPr>
  </w:style>
  <w:style w:type="character" w:styleId="Svakutheving">
    <w:name w:val="Subtle Emphasis"/>
    <w:basedOn w:val="Standardskriftforavsnitt"/>
    <w:uiPriority w:val="19"/>
    <w:rsid w:val="00DB1966"/>
    <w:rPr>
      <w:rFonts w:ascii="Arial" w:hAnsi="Arial"/>
      <w:i/>
      <w:iCs/>
      <w:color w:val="831A00" w:themeColor="text1" w:themeTint="BF"/>
    </w:rPr>
  </w:style>
  <w:style w:type="paragraph" w:styleId="Undertittel">
    <w:name w:val="Subtitle"/>
    <w:basedOn w:val="Normal"/>
    <w:next w:val="Normal"/>
    <w:link w:val="UndertittelTegn"/>
    <w:uiPriority w:val="11"/>
    <w:rsid w:val="00DB1966"/>
    <w:pPr>
      <w:numPr>
        <w:ilvl w:val="1"/>
      </w:numPr>
      <w:spacing w:after="160"/>
    </w:pPr>
    <w:rPr>
      <w:rFonts w:eastAsiaTheme="minorEastAsia"/>
      <w:color w:val="B72400" w:themeColor="text1" w:themeTint="A5"/>
      <w:spacing w:val="15"/>
      <w:szCs w:val="22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B1966"/>
    <w:rPr>
      <w:rFonts w:ascii="Arial" w:eastAsiaTheme="minorEastAsia" w:hAnsi="Arial"/>
      <w:color w:val="B72400" w:themeColor="text1" w:themeTint="A5"/>
      <w:spacing w:val="15"/>
      <w:kern w:val="0"/>
      <w:sz w:val="22"/>
      <w:szCs w:val="22"/>
      <w14:ligatures w14:val="none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0C002C"/>
    <w:rPr>
      <w:rFonts w:asciiTheme="majorHAnsi" w:eastAsiaTheme="majorEastAsia" w:hAnsiTheme="majorHAnsi" w:cstheme="majorBidi"/>
      <w:i/>
      <w:iCs/>
      <w:color w:val="1C0FC0" w:themeColor="accent1" w:themeShade="BF"/>
      <w:kern w:val="0"/>
      <w:sz w:val="22"/>
      <w14:ligatures w14:val="none"/>
    </w:rPr>
  </w:style>
  <w:style w:type="paragraph" w:customStyle="1" w:styleId="Undertittel--stortbilde">
    <w:name w:val="Undertittel -- stort bilde"/>
    <w:basedOn w:val="Undertittel"/>
    <w:uiPriority w:val="11"/>
    <w:semiHidden/>
    <w:rsid w:val="000C6B53"/>
    <w:pPr>
      <w:spacing w:after="76" w:line="235" w:lineRule="auto"/>
    </w:pPr>
    <w:rPr>
      <w:rFonts w:asciiTheme="minorHAnsi" w:hAnsiTheme="minorHAnsi"/>
      <w:color w:val="050100" w:themeColor="text1"/>
      <w:spacing w:val="0"/>
      <w:kern w:val="16"/>
      <w:sz w:val="36"/>
      <w:szCs w:val="36"/>
      <w:lang w:eastAsia="nb-NO"/>
    </w:rPr>
  </w:style>
  <w:style w:type="paragraph" w:customStyle="1" w:styleId="forside--bildetekst">
    <w:name w:val="forside -- bildetekst"/>
    <w:basedOn w:val="Normal"/>
    <w:uiPriority w:val="99"/>
    <w:semiHidden/>
    <w:qFormat/>
    <w:rsid w:val="000C6B53"/>
    <w:pPr>
      <w:spacing w:line="240" w:lineRule="auto"/>
    </w:pPr>
    <w:rPr>
      <w:rFonts w:asciiTheme="minorHAnsi" w:hAnsiTheme="minorHAnsi"/>
      <w:color w:val="050100" w:themeColor="text1"/>
      <w:kern w:val="16"/>
      <w:sz w:val="14"/>
      <w:szCs w:val="14"/>
      <w:lang w:eastAsia="nb-NO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0C6B53"/>
    <w:rPr>
      <w:rFonts w:asciiTheme="majorHAnsi" w:eastAsiaTheme="majorEastAsia" w:hAnsiTheme="majorHAnsi" w:cstheme="majorBidi"/>
      <w:color w:val="1C0FC0" w:themeColor="accent1" w:themeShade="BF"/>
      <w:kern w:val="0"/>
      <w:sz w:val="22"/>
      <w14:ligatures w14:val="none"/>
    </w:rPr>
  </w:style>
  <w:style w:type="character" w:customStyle="1" w:styleId="Overskrift6Tegn">
    <w:name w:val="Overskrift 6 Tegn"/>
    <w:basedOn w:val="Standardskriftforavsnitt"/>
    <w:link w:val="Overskrift6"/>
    <w:uiPriority w:val="9"/>
    <w:rsid w:val="000C6B53"/>
    <w:rPr>
      <w:rFonts w:asciiTheme="majorHAnsi" w:eastAsiaTheme="majorEastAsia" w:hAnsiTheme="majorHAnsi" w:cstheme="majorBidi"/>
      <w:color w:val="120A7F" w:themeColor="accent1" w:themeShade="7F"/>
      <w:kern w:val="0"/>
      <w:sz w:val="22"/>
      <w14:ligatures w14:val="none"/>
    </w:rPr>
  </w:style>
  <w:style w:type="paragraph" w:styleId="Overskriftforinnholdsfortegnelse">
    <w:name w:val="TOC Heading"/>
    <w:next w:val="Normal"/>
    <w:uiPriority w:val="39"/>
    <w:unhideWhenUsed/>
    <w:qFormat/>
    <w:rsid w:val="00CC1843"/>
    <w:pPr>
      <w:pageBreakBefore/>
      <w:spacing w:after="420"/>
      <w:outlineLvl w:val="0"/>
    </w:pPr>
    <w:rPr>
      <w:rFonts w:ascii="Arial" w:eastAsiaTheme="majorEastAsia" w:hAnsi="Arial" w:cstheme="majorBidi"/>
      <w:b/>
      <w:bCs/>
      <w:color w:val="050100" w:themeColor="text1"/>
      <w:kern w:val="16"/>
      <w:sz w:val="52"/>
      <w:szCs w:val="48"/>
      <w:lang w:eastAsia="nb-NO"/>
      <w14:ligatures w14:val="none"/>
    </w:rPr>
  </w:style>
  <w:style w:type="paragraph" w:styleId="INNH1">
    <w:name w:val="toc 1"/>
    <w:basedOn w:val="Normal"/>
    <w:next w:val="Normal"/>
    <w:link w:val="INNH1Tegn"/>
    <w:uiPriority w:val="39"/>
    <w:rsid w:val="004B2598"/>
    <w:pPr>
      <w:tabs>
        <w:tab w:val="right" w:leader="underscore" w:pos="9421"/>
      </w:tabs>
      <w:spacing w:before="170" w:line="235" w:lineRule="auto"/>
    </w:pPr>
    <w:rPr>
      <w:noProof/>
      <w:color w:val="050100" w:themeColor="text1"/>
      <w:kern w:val="16"/>
      <w:lang w:eastAsia="nb-NO"/>
    </w:rPr>
  </w:style>
  <w:style w:type="paragraph" w:styleId="INNH2">
    <w:name w:val="toc 2"/>
    <w:basedOn w:val="Normal"/>
    <w:next w:val="Normal"/>
    <w:uiPriority w:val="39"/>
    <w:rsid w:val="004B2598"/>
    <w:pPr>
      <w:tabs>
        <w:tab w:val="right" w:leader="underscore" w:pos="9421"/>
      </w:tabs>
      <w:spacing w:line="236" w:lineRule="auto"/>
      <w:ind w:left="340"/>
    </w:pPr>
    <w:rPr>
      <w:color w:val="050100" w:themeColor="text1"/>
      <w:kern w:val="16"/>
      <w:lang w:eastAsia="nb-NO"/>
    </w:rPr>
  </w:style>
  <w:style w:type="paragraph" w:customStyle="1" w:styleId="Ingress">
    <w:name w:val="Ingress"/>
    <w:basedOn w:val="Normal"/>
    <w:next w:val="Normal"/>
    <w:uiPriority w:val="10"/>
    <w:qFormat/>
    <w:rsid w:val="00CC1843"/>
    <w:pPr>
      <w:spacing w:before="140" w:after="200"/>
    </w:pPr>
    <w:rPr>
      <w:color w:val="050100" w:themeColor="text1"/>
      <w:sz w:val="32"/>
      <w:szCs w:val="32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B460F6"/>
    <w:rPr>
      <w:color w:val="808080"/>
    </w:rPr>
  </w:style>
  <w:style w:type="table" w:customStyle="1" w:styleId="1Vann">
    <w:name w:val="1. Vann"/>
    <w:basedOn w:val="Vanligtabell"/>
    <w:uiPriority w:val="99"/>
    <w:rsid w:val="00B460F6"/>
    <w:pPr>
      <w:contextualSpacing/>
    </w:pPr>
    <w:rPr>
      <w:color w:val="050100" w:themeColor="text1"/>
      <w:sz w:val="20"/>
      <w:lang w:eastAsia="nb-NO"/>
    </w:rPr>
    <w:tblPr>
      <w:tblStyleRowBandSize w:val="1"/>
      <w:tblCellMar>
        <w:top w:w="85" w:type="dxa"/>
        <w:left w:w="170" w:type="dxa"/>
        <w:bottom w:w="85" w:type="dxa"/>
        <w:right w:w="170" w:type="dxa"/>
      </w:tblCellMar>
    </w:tblPr>
    <w:tcPr>
      <w:shd w:val="clear" w:color="auto" w:fill="EBF2F4"/>
    </w:tcPr>
    <w:tblStylePr w:type="firstRow">
      <w:rPr>
        <w:b/>
      </w:rPr>
      <w:tblPr/>
      <w:tcPr>
        <w:shd w:val="clear" w:color="auto" w:fill="C6D9DF"/>
      </w:tcPr>
    </w:tblStylePr>
    <w:tblStylePr w:type="lastRow">
      <w:rPr>
        <w:b/>
      </w:rPr>
      <w:tblPr/>
      <w:tcPr>
        <w:tcBorders>
          <w:top w:val="single" w:sz="6" w:space="0" w:color="C6D9DF"/>
          <w:bottom w:val="single" w:sz="6" w:space="0" w:color="C6D9DF"/>
        </w:tcBorders>
        <w:shd w:val="clear" w:color="auto" w:fill="EBF2F4"/>
      </w:tcPr>
    </w:tblStylePr>
    <w:tblStylePr w:type="band2Horz">
      <w:tblPr/>
      <w:tcPr>
        <w:shd w:val="clear" w:color="auto" w:fill="D7E5EA"/>
      </w:tcPr>
    </w:tblStylePr>
  </w:style>
  <w:style w:type="paragraph" w:customStyle="1" w:styleId="Tekstboks">
    <w:name w:val="Tekstboks"/>
    <w:basedOn w:val="Normal"/>
    <w:next w:val="Normal"/>
    <w:uiPriority w:val="11"/>
    <w:qFormat/>
    <w:rsid w:val="008754E1"/>
    <w:pPr>
      <w:keepNext/>
      <w:keepLines/>
      <w:pBdr>
        <w:top w:val="single" w:sz="4" w:space="22" w:color="EDEDEC" w:themeColor="background2" w:themeTint="33"/>
        <w:left w:val="single" w:sz="4" w:space="22" w:color="EDEDEC" w:themeColor="background2" w:themeTint="33"/>
        <w:bottom w:val="single" w:sz="4" w:space="22" w:color="EDEDEC" w:themeColor="background2" w:themeTint="33"/>
        <w:right w:val="single" w:sz="4" w:space="22" w:color="EDEDEC" w:themeColor="background2" w:themeTint="33"/>
      </w:pBdr>
      <w:shd w:val="clear" w:color="auto" w:fill="EDEDEC" w:themeFill="background2" w:themeFillTint="33"/>
      <w:spacing w:after="227" w:line="264" w:lineRule="auto"/>
      <w:ind w:left="459" w:right="3600"/>
    </w:pPr>
    <w:rPr>
      <w:color w:val="050100" w:themeColor="text1"/>
      <w:kern w:val="16"/>
      <w:lang w:eastAsia="nb-NO"/>
    </w:rPr>
  </w:style>
  <w:style w:type="paragraph" w:customStyle="1" w:styleId="2Tittel">
    <w:name w:val="2 Tittel"/>
    <w:basedOn w:val="Tittel"/>
    <w:next w:val="Undertittel"/>
    <w:link w:val="2TittelTegn"/>
    <w:qFormat/>
    <w:rsid w:val="00DB6B02"/>
    <w:pPr>
      <w:spacing w:after="360"/>
      <w:contextualSpacing w:val="0"/>
    </w:pPr>
    <w:rPr>
      <w:sz w:val="84"/>
    </w:rPr>
  </w:style>
  <w:style w:type="character" w:customStyle="1" w:styleId="2TittelTegn">
    <w:name w:val="2 Tittel Tegn"/>
    <w:basedOn w:val="TittelTegn"/>
    <w:link w:val="2Tittel"/>
    <w:rsid w:val="00DB6B02"/>
    <w:rPr>
      <w:rFonts w:ascii="Arial" w:eastAsiaTheme="majorEastAsia" w:hAnsi="Arial" w:cs="Times New Roman (Kompleks skrif"/>
      <w:spacing w:val="-10"/>
      <w:kern w:val="28"/>
      <w:sz w:val="84"/>
      <w:szCs w:val="56"/>
      <w14:ligatures w14:val="none"/>
    </w:rPr>
  </w:style>
  <w:style w:type="paragraph" w:styleId="Sterktsitat">
    <w:name w:val="Intense Quote"/>
    <w:aliases w:val="Sitat med linjer"/>
    <w:basedOn w:val="Normal"/>
    <w:next w:val="Normal"/>
    <w:link w:val="SterktsitatTegn"/>
    <w:uiPriority w:val="30"/>
    <w:qFormat/>
    <w:rsid w:val="008754E1"/>
    <w:pPr>
      <w:pBdr>
        <w:top w:val="single" w:sz="4" w:space="18" w:color="050100" w:themeColor="text1"/>
        <w:bottom w:val="single" w:sz="4" w:space="18" w:color="050100" w:themeColor="text1"/>
      </w:pBdr>
      <w:spacing w:before="480" w:after="480" w:line="336" w:lineRule="auto"/>
      <w:ind w:right="2835"/>
    </w:pPr>
    <w:rPr>
      <w:i/>
      <w:iCs/>
      <w:color w:val="050100" w:themeColor="text1"/>
      <w:sz w:val="32"/>
    </w:rPr>
  </w:style>
  <w:style w:type="character" w:customStyle="1" w:styleId="SterktsitatTegn">
    <w:name w:val="Sterkt sitat Tegn"/>
    <w:aliases w:val="Sitat med linjer Tegn"/>
    <w:basedOn w:val="Standardskriftforavsnitt"/>
    <w:link w:val="Sterktsitat"/>
    <w:uiPriority w:val="30"/>
    <w:rsid w:val="008754E1"/>
    <w:rPr>
      <w:rFonts w:ascii="Arial" w:hAnsi="Arial"/>
      <w:i/>
      <w:iCs/>
      <w:color w:val="050100" w:themeColor="text1"/>
      <w:kern w:val="0"/>
      <w:sz w:val="32"/>
      <w14:ligatures w14:val="none"/>
    </w:rPr>
  </w:style>
  <w:style w:type="paragraph" w:customStyle="1" w:styleId="forside--tekstbokstittel">
    <w:name w:val="forside -- tekstboks tittel"/>
    <w:next w:val="Normal"/>
    <w:uiPriority w:val="99"/>
    <w:semiHidden/>
    <w:qFormat/>
    <w:rsid w:val="00CC1843"/>
    <w:pPr>
      <w:spacing w:after="10" w:line="235" w:lineRule="auto"/>
    </w:pPr>
    <w:rPr>
      <w:b/>
      <w:bCs/>
      <w:color w:val="050100" w:themeColor="text1"/>
      <w:kern w:val="16"/>
      <w:sz w:val="52"/>
      <w:szCs w:val="52"/>
      <w:lang w:eastAsia="nb-NO"/>
      <w14:ligatures w14:val="none"/>
    </w:rPr>
  </w:style>
  <w:style w:type="paragraph" w:customStyle="1" w:styleId="3Overskrift">
    <w:name w:val="3 Overskrift"/>
    <w:basedOn w:val="Normal"/>
    <w:next w:val="Normal"/>
    <w:link w:val="3OverskriftChar"/>
    <w:qFormat/>
    <w:rsid w:val="009435B1"/>
    <w:pPr>
      <w:spacing w:before="240"/>
    </w:pPr>
    <w:rPr>
      <w:rFonts w:cs="Times New Roman (Body CS)"/>
      <w:b/>
      <w:sz w:val="40"/>
    </w:rPr>
  </w:style>
  <w:style w:type="character" w:customStyle="1" w:styleId="3OverskriftChar">
    <w:name w:val="3 Overskrift Char"/>
    <w:basedOn w:val="Overskrift2Tegn"/>
    <w:link w:val="3Overskrift"/>
    <w:rsid w:val="009435B1"/>
    <w:rPr>
      <w:rFonts w:ascii="Arial" w:eastAsiaTheme="majorEastAsia" w:hAnsi="Arial" w:cs="Times New Roman (Body CS)"/>
      <w:b/>
      <w:color w:val="050100" w:themeColor="text1"/>
      <w:kern w:val="0"/>
      <w:sz w:val="40"/>
      <w:szCs w:val="26"/>
      <w14:ligatures w14:val="none"/>
    </w:rPr>
  </w:style>
  <w:style w:type="paragraph" w:customStyle="1" w:styleId="4Overskrift">
    <w:name w:val="4 Overskrift"/>
    <w:basedOn w:val="Normal"/>
    <w:next w:val="Normal"/>
    <w:link w:val="4OverskriftChar"/>
    <w:qFormat/>
    <w:rsid w:val="004A7314"/>
    <w:pPr>
      <w:spacing w:before="480" w:after="0"/>
    </w:pPr>
    <w:rPr>
      <w:b/>
      <w:sz w:val="32"/>
      <w:lang w:val="en-US"/>
    </w:rPr>
  </w:style>
  <w:style w:type="character" w:customStyle="1" w:styleId="4OverskriftChar">
    <w:name w:val="4 Overskrift Char"/>
    <w:basedOn w:val="Overskrift2Tegn"/>
    <w:link w:val="4Overskrift"/>
    <w:rsid w:val="004A7314"/>
    <w:rPr>
      <w:rFonts w:ascii="Arial" w:eastAsiaTheme="majorEastAsia" w:hAnsi="Arial" w:cstheme="majorBidi"/>
      <w:b/>
      <w:color w:val="050100" w:themeColor="text1"/>
      <w:kern w:val="0"/>
      <w:sz w:val="32"/>
      <w:szCs w:val="26"/>
      <w:lang w:val="en-US"/>
      <w14:ligatures w14:val="none"/>
    </w:rPr>
  </w:style>
  <w:style w:type="paragraph" w:customStyle="1" w:styleId="5Overskrift">
    <w:name w:val="5 Overskrift"/>
    <w:basedOn w:val="4Overskrift"/>
    <w:next w:val="Normal"/>
    <w:link w:val="5OverskriftChar"/>
    <w:qFormat/>
    <w:rsid w:val="0029432D"/>
    <w:pPr>
      <w:numPr>
        <w:ilvl w:val="2"/>
      </w:numPr>
      <w:outlineLvl w:val="2"/>
    </w:pPr>
    <w:rPr>
      <w:sz w:val="24"/>
    </w:rPr>
  </w:style>
  <w:style w:type="character" w:customStyle="1" w:styleId="5OverskriftChar">
    <w:name w:val="5 Overskrift Char"/>
    <w:basedOn w:val="4OverskriftChar"/>
    <w:link w:val="5Overskrift"/>
    <w:rsid w:val="0029432D"/>
    <w:rPr>
      <w:rFonts w:ascii="Arial" w:eastAsiaTheme="majorEastAsia" w:hAnsi="Arial" w:cstheme="majorBidi"/>
      <w:b/>
      <w:color w:val="050100" w:themeColor="text1"/>
      <w:kern w:val="0"/>
      <w:sz w:val="32"/>
      <w:szCs w:val="26"/>
      <w:lang w:val="en-US"/>
      <w14:ligatures w14:val="none"/>
    </w:rPr>
  </w:style>
  <w:style w:type="paragraph" w:styleId="INNH3">
    <w:name w:val="toc 3"/>
    <w:basedOn w:val="Normal"/>
    <w:next w:val="Normal"/>
    <w:autoRedefine/>
    <w:uiPriority w:val="39"/>
    <w:unhideWhenUsed/>
    <w:rsid w:val="003A6DDF"/>
    <w:pPr>
      <w:spacing w:after="100"/>
      <w:ind w:left="480"/>
    </w:pPr>
  </w:style>
  <w:style w:type="paragraph" w:customStyle="1" w:styleId="Innholdsfortegnelse">
    <w:name w:val="Innholdsfortegnelse"/>
    <w:link w:val="InnholdsfortegnelseTegn"/>
    <w:qFormat/>
    <w:rsid w:val="00167413"/>
    <w:pPr>
      <w:tabs>
        <w:tab w:val="right" w:leader="underscore" w:pos="9421"/>
      </w:tabs>
    </w:pPr>
    <w:rPr>
      <w:rFonts w:ascii="Arial" w:hAnsi="Arial"/>
      <w:noProof/>
      <w:color w:val="050100" w:themeColor="text1"/>
      <w:kern w:val="16"/>
      <w:lang w:eastAsia="nb-NO"/>
      <w14:ligatures w14:val="none"/>
    </w:rPr>
  </w:style>
  <w:style w:type="character" w:customStyle="1" w:styleId="INNH1Tegn">
    <w:name w:val="INNH 1 Tegn"/>
    <w:basedOn w:val="Standardskriftforavsnitt"/>
    <w:link w:val="INNH1"/>
    <w:uiPriority w:val="39"/>
    <w:rsid w:val="004B2598"/>
    <w:rPr>
      <w:rFonts w:ascii="Arial" w:hAnsi="Arial"/>
      <w:noProof/>
      <w:color w:val="050100" w:themeColor="text1"/>
      <w:kern w:val="16"/>
      <w:lang w:eastAsia="nb-NO"/>
      <w14:ligatures w14:val="none"/>
    </w:rPr>
  </w:style>
  <w:style w:type="character" w:customStyle="1" w:styleId="InnholdsfortegnelseTegn">
    <w:name w:val="Innholdsfortegnelse Tegn"/>
    <w:basedOn w:val="INNH1Tegn"/>
    <w:link w:val="Innholdsfortegnelse"/>
    <w:rsid w:val="00167413"/>
    <w:rPr>
      <w:rFonts w:ascii="Arial" w:hAnsi="Arial"/>
      <w:b/>
      <w:noProof/>
      <w:color w:val="050100" w:themeColor="text1"/>
      <w:kern w:val="16"/>
      <w:lang w:eastAsia="nb-NO"/>
      <w14:ligatures w14:val="none"/>
    </w:rPr>
  </w:style>
  <w:style w:type="paragraph" w:styleId="NormalWeb">
    <w:name w:val="Normal (Web)"/>
    <w:basedOn w:val="Normal"/>
    <w:uiPriority w:val="99"/>
    <w:unhideWhenUsed/>
    <w:rsid w:val="00294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nb-NO"/>
    </w:rPr>
  </w:style>
  <w:style w:type="paragraph" w:customStyle="1" w:styleId="5Undertittel">
    <w:name w:val="5 Undertittel"/>
    <w:basedOn w:val="Normal"/>
    <w:link w:val="5UndertittelTegn"/>
    <w:rsid w:val="00DB6B02"/>
    <w:rPr>
      <w:b/>
      <w:sz w:val="36"/>
    </w:rPr>
  </w:style>
  <w:style w:type="character" w:customStyle="1" w:styleId="5UndertittelTegn">
    <w:name w:val="5 Undertittel Tegn"/>
    <w:basedOn w:val="2TittelTegn"/>
    <w:link w:val="5Undertittel"/>
    <w:rsid w:val="00DB6B02"/>
    <w:rPr>
      <w:rFonts w:ascii="Arial" w:eastAsiaTheme="majorEastAsia" w:hAnsi="Arial" w:cs="Times New Roman (Kompleks skrif"/>
      <w:b/>
      <w:spacing w:val="-10"/>
      <w:kern w:val="0"/>
      <w:sz w:val="36"/>
      <w:szCs w:val="56"/>
      <w14:ligatures w14:val="none"/>
    </w:rPr>
  </w:style>
  <w:style w:type="paragraph" w:customStyle="1" w:styleId="Sminformasjonstekster">
    <w:name w:val="Små informasjonstekster"/>
    <w:basedOn w:val="Normal"/>
    <w:link w:val="SminformasjonsteksterTegn"/>
    <w:qFormat/>
    <w:rsid w:val="009435B1"/>
    <w:pPr>
      <w:framePr w:wrap="around" w:vAnchor="text" w:hAnchor="text" w:y="1"/>
      <w:spacing w:before="0" w:after="0" w:line="276" w:lineRule="auto"/>
    </w:pPr>
    <w:rPr>
      <w:sz w:val="18"/>
      <w:szCs w:val="20"/>
    </w:rPr>
  </w:style>
  <w:style w:type="character" w:customStyle="1" w:styleId="ListeavsnittTegn">
    <w:name w:val="Listeavsnitt Tegn"/>
    <w:basedOn w:val="Standardskriftforavsnitt"/>
    <w:link w:val="Listeavsnitt"/>
    <w:uiPriority w:val="34"/>
    <w:rsid w:val="001C6517"/>
    <w:rPr>
      <w:rFonts w:ascii="Arial" w:hAnsi="Arial"/>
      <w:kern w:val="0"/>
      <w14:ligatures w14:val="none"/>
    </w:rPr>
  </w:style>
  <w:style w:type="character" w:customStyle="1" w:styleId="SminformasjonsteksterTegn">
    <w:name w:val="Små informasjonstekster Tegn"/>
    <w:basedOn w:val="ListeavsnittTegn"/>
    <w:link w:val="Sminformasjonstekster"/>
    <w:rsid w:val="009435B1"/>
    <w:rPr>
      <w:rFonts w:ascii="Arial" w:hAnsi="Arial"/>
      <w:kern w:val="0"/>
      <w:sz w:val="18"/>
      <w:szCs w:val="20"/>
      <w14:ligatures w14:val="none"/>
    </w:rPr>
  </w:style>
  <w:style w:type="paragraph" w:styleId="Sluttnotetekst">
    <w:name w:val="endnote text"/>
    <w:basedOn w:val="Normal"/>
    <w:link w:val="SluttnotetekstTegn"/>
    <w:uiPriority w:val="99"/>
    <w:semiHidden/>
    <w:unhideWhenUsed/>
    <w:rsid w:val="00354AB5"/>
    <w:pPr>
      <w:spacing w:before="0" w:after="0" w:line="240" w:lineRule="auto"/>
    </w:pPr>
    <w:rPr>
      <w:sz w:val="20"/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354AB5"/>
    <w:rPr>
      <w:rFonts w:ascii="Arial" w:hAnsi="Arial"/>
      <w:kern w:val="0"/>
      <w:sz w:val="20"/>
      <w:szCs w:val="20"/>
      <w14:ligatures w14:val="none"/>
    </w:rPr>
  </w:style>
  <w:style w:type="character" w:styleId="Sluttnotereferanse">
    <w:name w:val="endnote reference"/>
    <w:basedOn w:val="Standardskriftforavsnitt"/>
    <w:uiPriority w:val="99"/>
    <w:semiHidden/>
    <w:unhideWhenUsed/>
    <w:rsid w:val="00354AB5"/>
    <w:rPr>
      <w:vertAlign w:val="superscript"/>
    </w:rPr>
  </w:style>
  <w:style w:type="numbering" w:customStyle="1" w:styleId="CurrentList1">
    <w:name w:val="Current List1"/>
    <w:uiPriority w:val="99"/>
    <w:rsid w:val="009435B1"/>
    <w:pPr>
      <w:numPr>
        <w:numId w:val="9"/>
      </w:numPr>
    </w:pPr>
  </w:style>
  <w:style w:type="numbering" w:customStyle="1" w:styleId="CurrentList2">
    <w:name w:val="Current List2"/>
    <w:uiPriority w:val="99"/>
    <w:rsid w:val="009435B1"/>
    <w:pPr>
      <w:numPr>
        <w:numId w:val="10"/>
      </w:numPr>
    </w:pPr>
  </w:style>
  <w:style w:type="paragraph" w:customStyle="1" w:styleId="tabelldetalje">
    <w:name w:val="tabell_detalje"/>
    <w:basedOn w:val="Normal"/>
    <w:qFormat/>
    <w:rsid w:val="006A0F37"/>
    <w:pPr>
      <w:spacing w:before="0" w:after="0" w:line="240" w:lineRule="auto"/>
    </w:pPr>
    <w:rPr>
      <w:rFonts w:ascii="Calibri" w:eastAsia="Times" w:hAnsi="Calibri" w:cs="Times New Roman"/>
      <w:color w:val="000000"/>
      <w:sz w:val="20"/>
      <w:szCs w:val="20"/>
      <w:lang w:eastAsia="nb-NO"/>
    </w:rPr>
  </w:style>
  <w:style w:type="paragraph" w:customStyle="1" w:styleId="tabelltall">
    <w:name w:val="tabell_tall"/>
    <w:basedOn w:val="tabelldetalje"/>
    <w:qFormat/>
    <w:rsid w:val="006A0F37"/>
    <w:pPr>
      <w:ind w:right="113"/>
      <w:jc w:val="right"/>
    </w:pPr>
  </w:style>
  <w:style w:type="paragraph" w:customStyle="1" w:styleId="kontaktinfo">
    <w:name w:val="kontaktinfo"/>
    <w:basedOn w:val="Normal"/>
    <w:qFormat/>
    <w:rsid w:val="006A0F37"/>
    <w:pPr>
      <w:spacing w:before="240" w:after="240" w:line="240" w:lineRule="auto"/>
      <w:ind w:left="680"/>
    </w:pPr>
    <w:rPr>
      <w:rFonts w:ascii="Calibri" w:eastAsia="Times" w:hAnsi="Calibri" w:cs="Times New Roman"/>
      <w:color w:val="000000"/>
      <w:szCs w:val="20"/>
      <w:lang w:eastAsia="nb-NO"/>
    </w:rPr>
  </w:style>
  <w:style w:type="table" w:styleId="Tabellrutenett">
    <w:name w:val="Table Grid"/>
    <w:basedOn w:val="Vanligtabell"/>
    <w:uiPriority w:val="39"/>
    <w:rsid w:val="006A0F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Standardskriftforavsnitt"/>
    <w:rsid w:val="00CC1942"/>
  </w:style>
  <w:style w:type="character" w:customStyle="1" w:styleId="eop">
    <w:name w:val="eop"/>
    <w:basedOn w:val="Standardskriftforavsnitt"/>
    <w:rsid w:val="00CC1942"/>
  </w:style>
  <w:style w:type="paragraph" w:customStyle="1" w:styleId="paragraph">
    <w:name w:val="paragraph"/>
    <w:basedOn w:val="Normal"/>
    <w:rsid w:val="00CC1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nb-NO"/>
    </w:rPr>
  </w:style>
  <w:style w:type="character" w:customStyle="1" w:styleId="apple-converted-space">
    <w:name w:val="apple-converted-space"/>
    <w:basedOn w:val="Standardskriftforavsnitt"/>
    <w:rsid w:val="00CC1942"/>
  </w:style>
  <w:style w:type="paragraph" w:styleId="Revisjon">
    <w:name w:val="Revision"/>
    <w:hidden/>
    <w:uiPriority w:val="99"/>
    <w:semiHidden/>
    <w:rsid w:val="000D554A"/>
    <w:rPr>
      <w:rFonts w:ascii="Arial" w:hAnsi="Arial"/>
      <w:kern w:val="0"/>
      <w14:ligatures w14:val="non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8D0405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8D0405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8D0405"/>
    <w:rPr>
      <w:rFonts w:ascii="Arial" w:hAnsi="Arial"/>
      <w:kern w:val="0"/>
      <w:sz w:val="20"/>
      <w:szCs w:val="20"/>
      <w14:ligatures w14:val="none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8D0405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8D0405"/>
    <w:rPr>
      <w:rFonts w:ascii="Arial" w:hAnsi="Arial"/>
      <w:b/>
      <w:bCs/>
      <w:kern w:val="0"/>
      <w:sz w:val="20"/>
      <w:szCs w:val="20"/>
      <w14:ligatures w14:val="none"/>
    </w:rPr>
  </w:style>
  <w:style w:type="character" w:styleId="Omtale">
    <w:name w:val="Mention"/>
    <w:basedOn w:val="Standardskriftforavsnitt"/>
    <w:uiPriority w:val="99"/>
    <w:unhideWhenUsed/>
    <w:rsid w:val="00351BD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15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20703">
          <w:marLeft w:val="428"/>
          <w:marRight w:val="428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4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7961">
          <w:marLeft w:val="428"/>
          <w:marRight w:val="428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lovdata.no/dokument/SF/forskrift/2025-06-20-1136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lovdata.no/dokument/SF/forskrift/2025-06-20-1136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romsenter.no/norkap-samler-norges-fou-satsing-paa-romvirksomhet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p.europa.eu/en/publication-detail/-/publication/756d9260-ee54-11ea-991b-01aa75ed71a1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lovdata.no/dokument/SF/forskrift/2025-06-20-1136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ovdata.no/dokument/SF/forskrift/2025-06-20-1136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spaceagency.sharepoint.com/sites/Maler/Assets/Maler%20Direktoratet%20for%20romvirksomhet/Post%2072/S&#248;knadsskjema.dotx" TargetMode="External"/></Relationships>
</file>

<file path=word/theme/theme1.xml><?xml version="1.0" encoding="utf-8"?>
<a:theme xmlns:a="http://schemas.openxmlformats.org/drawingml/2006/main" name="Office-tema">
  <a:themeElements>
    <a:clrScheme name="NOSA">
      <a:dk1>
        <a:srgbClr val="050100"/>
      </a:dk1>
      <a:lt1>
        <a:srgbClr val="FFFFFF"/>
      </a:lt1>
      <a:dk2>
        <a:srgbClr val="505050"/>
      </a:dk2>
      <a:lt2>
        <a:srgbClr val="A8A7A4"/>
      </a:lt2>
      <a:accent1>
        <a:srgbClr val="3627EE"/>
      </a:accent1>
      <a:accent2>
        <a:srgbClr val="0E4BB6"/>
      </a:accent2>
      <a:accent3>
        <a:srgbClr val="1AB1DF"/>
      </a:accent3>
      <a:accent4>
        <a:srgbClr val="FB8B2F"/>
      </a:accent4>
      <a:accent5>
        <a:srgbClr val="FFDD50"/>
      </a:accent5>
      <a:accent6>
        <a:srgbClr val="A1A1EC"/>
      </a:accent6>
      <a:hlink>
        <a:srgbClr val="5E5AAE"/>
      </a:hlink>
      <a:folHlink>
        <a:srgbClr val="A1A1E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2EF82DC2F20E4D88225F78B833D860" ma:contentTypeVersion="3" ma:contentTypeDescription="Create a new document." ma:contentTypeScope="" ma:versionID="5c54a60f9bfa895fb81ad530b0a4e4f0">
  <xsd:schema xmlns:xsd="http://www.w3.org/2001/XMLSchema" xmlns:xs="http://www.w3.org/2001/XMLSchema" xmlns:p="http://schemas.microsoft.com/office/2006/metadata/properties" xmlns:ns2="12be89c7-25ad-4be3-90ec-3e1975b84e0e" targetNamespace="http://schemas.microsoft.com/office/2006/metadata/properties" ma:root="true" ma:fieldsID="5264fa9f57bfda36ea8ca5386399cb51" ns2:_="">
    <xsd:import namespace="12be89c7-25ad-4be3-90ec-3e1975b84e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be89c7-25ad-4be3-90ec-3e1975b84e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BA2B49-E167-41D7-8AA4-2DC7FBB279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be89c7-25ad-4be3-90ec-3e1975b84e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9AE494-3988-8040-B8BB-97A069C6C52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F55873-6BDC-4DAC-BDF3-D923C7F1EC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504AD2C-BF9D-42C2-BBBC-6C6317A8FB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Søknadsskjema.dotx</Template>
  <TotalTime>1</TotalTime>
  <Pages>11</Pages>
  <Words>1521</Words>
  <Characters>9615</Characters>
  <Application>Microsoft Office Word</Application>
  <DocSecurity>4</DocSecurity>
  <Lines>439</Lines>
  <Paragraphs>225</Paragraphs>
  <ScaleCrop>false</ScaleCrop>
  <Company/>
  <LinksUpToDate>false</LinksUpToDate>
  <CharactersWithSpaces>11211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Skriv en tittel som kan gå over to linjer</dc:title>
  <dc:subject/>
  <dc:creator>Emilie Fjeldstad</dc:creator>
  <cp:keywords/>
  <dc:description/>
  <cp:lastModifiedBy>Christer Aasen</cp:lastModifiedBy>
  <cp:revision>2</cp:revision>
  <cp:lastPrinted>2024-11-29T19:37:00Z</cp:lastPrinted>
  <dcterms:created xsi:type="dcterms:W3CDTF">2026-08-13T09:22:00Z</dcterms:created>
  <dcterms:modified xsi:type="dcterms:W3CDTF">2026-08-13T09:22:00Z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0x010100AA2EF82DC2F20E4D88225F78B833D860</vt:lpwstr>
  </property>
</Properties>
</file>